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ayout w:type="fixed"/>
        <w:tblCellMar>
          <w:top w:w="60" w:type="dxa"/>
          <w:left w:w="80" w:type="dxa"/>
          <w:bottom w:w="60" w:type="dxa"/>
          <w:right w:w="80" w:type="dxa"/>
        </w:tblCellMar>
        <w:tblLook w:val="0000"/>
      </w:tblPr>
      <w:tblGrid>
        <w:gridCol w:w="10876"/>
      </w:tblGrid>
      <w:tr w:rsidR="001957D7" w:rsidRPr="00BF19AE">
        <w:trPr>
          <w:trHeight w:hRule="exact" w:val="3031"/>
        </w:trPr>
        <w:tc>
          <w:tcPr>
            <w:tcW w:w="10716" w:type="dxa"/>
          </w:tcPr>
          <w:p w:rsidR="001957D7" w:rsidRPr="00BF19AE" w:rsidRDefault="001957D7">
            <w:pPr>
              <w:pStyle w:val="ConsPlusTitlePage"/>
            </w:pPr>
            <w:bookmarkStart w:id="0" w:name="_GoBack"/>
            <w:bookmarkEnd w:id="0"/>
          </w:p>
        </w:tc>
      </w:tr>
      <w:tr w:rsidR="001957D7" w:rsidRPr="00BF19AE">
        <w:trPr>
          <w:trHeight w:hRule="exact" w:val="8335"/>
        </w:trPr>
        <w:tc>
          <w:tcPr>
            <w:tcW w:w="10716" w:type="dxa"/>
            <w:vAlign w:val="center"/>
          </w:tcPr>
          <w:p w:rsidR="001957D7" w:rsidRPr="00BF19AE" w:rsidRDefault="001957D7">
            <w:pPr>
              <w:pStyle w:val="ConsPlusTitlePage"/>
              <w:jc w:val="center"/>
              <w:rPr>
                <w:sz w:val="48"/>
                <w:szCs w:val="48"/>
              </w:rPr>
            </w:pPr>
            <w:r w:rsidRPr="00BF19AE">
              <w:rPr>
                <w:sz w:val="48"/>
                <w:szCs w:val="48"/>
              </w:rPr>
              <w:t>Постановление Правительства Новгородской области от 05.12.2014 N 596</w:t>
            </w:r>
            <w:r w:rsidRPr="00BF19AE">
              <w:rPr>
                <w:sz w:val="48"/>
                <w:szCs w:val="48"/>
              </w:rPr>
              <w:br/>
              <w:t>(ред. от 25.06.2019)</w:t>
            </w:r>
            <w:r w:rsidRPr="00BF19AE">
              <w:rPr>
                <w:sz w:val="48"/>
                <w:szCs w:val="48"/>
              </w:rPr>
              <w:br/>
              <w:t>"Об утверждении Порядка предоставления социальных услуг поставщиками социальных услуг на территории Новгородской области"</w:t>
            </w:r>
          </w:p>
        </w:tc>
      </w:tr>
      <w:tr w:rsidR="001957D7" w:rsidRPr="00BF19AE">
        <w:trPr>
          <w:trHeight w:hRule="exact" w:val="3031"/>
        </w:trPr>
        <w:tc>
          <w:tcPr>
            <w:tcW w:w="10716" w:type="dxa"/>
            <w:vAlign w:val="center"/>
          </w:tcPr>
          <w:p w:rsidR="001957D7" w:rsidRPr="00BF19AE" w:rsidRDefault="001957D7">
            <w:pPr>
              <w:pStyle w:val="ConsPlusTitlePage"/>
              <w:jc w:val="center"/>
              <w:rPr>
                <w:sz w:val="28"/>
                <w:szCs w:val="28"/>
              </w:rPr>
            </w:pPr>
            <w:r w:rsidRPr="00BF19AE">
              <w:rPr>
                <w:sz w:val="28"/>
                <w:szCs w:val="28"/>
              </w:rPr>
              <w:t xml:space="preserve">Документ предоставлен </w:t>
            </w:r>
            <w:hyperlink r:id="rId6" w:tooltip="Ссылка на КонсультантПлюс" w:history="1">
              <w:r w:rsidRPr="00BF19AE">
                <w:rPr>
                  <w:b/>
                  <w:bCs/>
                  <w:color w:val="0000FF"/>
                  <w:sz w:val="28"/>
                  <w:szCs w:val="28"/>
                </w:rPr>
                <w:t>КонсультантПлюс</w:t>
              </w:r>
              <w:r w:rsidRPr="00BF19AE">
                <w:rPr>
                  <w:b/>
                  <w:bCs/>
                  <w:color w:val="0000FF"/>
                  <w:sz w:val="28"/>
                  <w:szCs w:val="28"/>
                </w:rPr>
                <w:br/>
              </w:r>
              <w:r w:rsidRPr="00BF19AE">
                <w:rPr>
                  <w:b/>
                  <w:bCs/>
                  <w:color w:val="0000FF"/>
                  <w:sz w:val="28"/>
                  <w:szCs w:val="28"/>
                </w:rPr>
                <w:br/>
              </w:r>
            </w:hyperlink>
            <w:hyperlink r:id="rId7" w:tooltip="Ссылка на КонсультантПлюс" w:history="1">
              <w:r w:rsidRPr="00BF19AE">
                <w:rPr>
                  <w:b/>
                  <w:bCs/>
                  <w:color w:val="0000FF"/>
                  <w:sz w:val="28"/>
                  <w:szCs w:val="28"/>
                </w:rPr>
                <w:t>www.consultant.ru</w:t>
              </w:r>
            </w:hyperlink>
            <w:r w:rsidRPr="00BF19AE">
              <w:rPr>
                <w:sz w:val="28"/>
                <w:szCs w:val="28"/>
              </w:rPr>
              <w:br/>
            </w:r>
            <w:r w:rsidRPr="00BF19AE">
              <w:rPr>
                <w:sz w:val="28"/>
                <w:szCs w:val="28"/>
              </w:rPr>
              <w:br/>
              <w:t>Дата сохранения: 03.09.2019</w:t>
            </w:r>
            <w:r w:rsidRPr="00BF19AE">
              <w:rPr>
                <w:sz w:val="28"/>
                <w:szCs w:val="28"/>
              </w:rPr>
              <w:br/>
              <w:t> </w:t>
            </w:r>
          </w:p>
        </w:tc>
      </w:tr>
    </w:tbl>
    <w:p w:rsidR="001957D7" w:rsidRDefault="001957D7">
      <w:pPr>
        <w:widowControl w:val="0"/>
        <w:autoSpaceDE w:val="0"/>
        <w:autoSpaceDN w:val="0"/>
        <w:adjustRightInd w:val="0"/>
        <w:spacing w:after="0" w:line="240" w:lineRule="auto"/>
        <w:rPr>
          <w:rFonts w:ascii="Arial" w:hAnsi="Arial" w:cs="Arial"/>
          <w:sz w:val="24"/>
          <w:szCs w:val="24"/>
        </w:rPr>
        <w:sectPr w:rsidR="001957D7">
          <w:pgSz w:w="11906" w:h="16838"/>
          <w:pgMar w:top="841" w:right="595" w:bottom="841" w:left="595" w:header="0" w:footer="0" w:gutter="0"/>
          <w:cols w:space="720"/>
          <w:noEndnote/>
        </w:sectPr>
      </w:pPr>
    </w:p>
    <w:p w:rsidR="001957D7" w:rsidRDefault="001957D7">
      <w:pPr>
        <w:pStyle w:val="ConsPlusNormal"/>
        <w:ind w:firstLine="540"/>
        <w:jc w:val="both"/>
        <w:outlineLvl w:val="0"/>
      </w:pPr>
    </w:p>
    <w:p w:rsidR="001957D7" w:rsidRDefault="001957D7">
      <w:pPr>
        <w:pStyle w:val="ConsPlusTitle"/>
        <w:jc w:val="center"/>
        <w:outlineLvl w:val="0"/>
      </w:pPr>
      <w:r>
        <w:t>ПРАВИТЕЛЬСТВО НОВГОРОДСКОЙ ОБЛАСТИ</w:t>
      </w:r>
    </w:p>
    <w:p w:rsidR="001957D7" w:rsidRDefault="001957D7">
      <w:pPr>
        <w:pStyle w:val="ConsPlusTitle"/>
        <w:jc w:val="center"/>
      </w:pPr>
    </w:p>
    <w:p w:rsidR="001957D7" w:rsidRDefault="001957D7">
      <w:pPr>
        <w:pStyle w:val="ConsPlusTitle"/>
        <w:jc w:val="center"/>
      </w:pPr>
      <w:r>
        <w:t>ПОСТАНОВЛЕНИЕ</w:t>
      </w:r>
    </w:p>
    <w:p w:rsidR="001957D7" w:rsidRDefault="001957D7">
      <w:pPr>
        <w:pStyle w:val="ConsPlusTitle"/>
        <w:jc w:val="center"/>
      </w:pPr>
      <w:r>
        <w:t>от 5 декабря 2014 г. N 596</w:t>
      </w:r>
    </w:p>
    <w:p w:rsidR="001957D7" w:rsidRDefault="001957D7">
      <w:pPr>
        <w:pStyle w:val="ConsPlusTitle"/>
        <w:jc w:val="center"/>
      </w:pPr>
    </w:p>
    <w:p w:rsidR="001957D7" w:rsidRDefault="001957D7">
      <w:pPr>
        <w:pStyle w:val="ConsPlusTitle"/>
        <w:jc w:val="center"/>
      </w:pPr>
      <w:r>
        <w:t>ОБ УТВЕРЖДЕНИИ ПОРЯДКА ПРЕДОСТАВЛЕНИЯ СОЦИАЛЬНЫХ УСЛУГ</w:t>
      </w:r>
    </w:p>
    <w:p w:rsidR="001957D7" w:rsidRDefault="001957D7">
      <w:pPr>
        <w:pStyle w:val="ConsPlusTitle"/>
        <w:jc w:val="center"/>
      </w:pPr>
      <w:r>
        <w:t>ПОСТАВЩИКАМИ СОЦИАЛЬНЫХ УСЛУГ НА ТЕРРИТОРИИ</w:t>
      </w:r>
    </w:p>
    <w:p w:rsidR="001957D7" w:rsidRDefault="001957D7">
      <w:pPr>
        <w:pStyle w:val="ConsPlusTitle"/>
        <w:jc w:val="center"/>
      </w:pPr>
      <w:r>
        <w:t>НОВГОРОДСКОЙ ОБЛАСТИ</w:t>
      </w:r>
    </w:p>
    <w:p w:rsidR="001957D7" w:rsidRDefault="001957D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(в ред. постановлений Правительства Новгородской области</w:t>
            </w:r>
          </w:p>
          <w:p w:rsidR="001957D7" w:rsidRPr="00BF19AE" w:rsidRDefault="001957D7">
            <w:pPr>
              <w:pStyle w:val="ConsPlusNormal"/>
              <w:jc w:val="center"/>
              <w:rPr>
                <w:color w:val="392C69"/>
              </w:rPr>
            </w:pPr>
            <w:r w:rsidRPr="00BF19AE">
              <w:rPr>
                <w:color w:val="392C69"/>
              </w:rPr>
              <w:t xml:space="preserve">от 09.02.2016 </w:t>
            </w:r>
            <w:hyperlink r:id="rId8" w:tooltip="Постановление Правительства Новгородской области от 09.02.2016 N 40 &quot;О внесении изменения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40</w:t>
              </w:r>
            </w:hyperlink>
            <w:r w:rsidRPr="00BF19AE">
              <w:rPr>
                <w:color w:val="392C69"/>
              </w:rPr>
              <w:t xml:space="preserve">, от 21.03.2016 </w:t>
            </w:r>
            <w:hyperlink r:id="rId9" w:tooltip="Постановление Правительства Новгородской области от 21.03.2016 N 10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100</w:t>
              </w:r>
            </w:hyperlink>
            <w:r w:rsidRPr="00BF19AE">
              <w:rPr>
                <w:color w:val="392C69"/>
              </w:rPr>
              <w:t xml:space="preserve">, от 24.10.2016 </w:t>
            </w:r>
            <w:hyperlink r:id="rId10" w:tooltip="Постановление Правительства Новгородской области от 24.10.2016 N 378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378</w:t>
              </w:r>
            </w:hyperlink>
            <w:r w:rsidRPr="00BF19AE">
              <w:rPr>
                <w:color w:val="392C69"/>
              </w:rPr>
              <w:t>,</w:t>
            </w:r>
          </w:p>
          <w:p w:rsidR="001957D7" w:rsidRPr="00BF19AE" w:rsidRDefault="001957D7">
            <w:pPr>
              <w:pStyle w:val="ConsPlusNormal"/>
              <w:jc w:val="center"/>
              <w:rPr>
                <w:color w:val="392C69"/>
              </w:rPr>
            </w:pPr>
            <w:r w:rsidRPr="00BF19AE">
              <w:rPr>
                <w:color w:val="392C69"/>
              </w:rPr>
              <w:t xml:space="preserve">от 29.05.2018 </w:t>
            </w:r>
            <w:hyperlink r:id="rId11"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250</w:t>
              </w:r>
            </w:hyperlink>
            <w:r w:rsidRPr="00BF19AE">
              <w:rPr>
                <w:color w:val="392C69"/>
              </w:rPr>
              <w:t xml:space="preserve">, от 30.10.2018 </w:t>
            </w:r>
            <w:hyperlink r:id="rId12"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520</w:t>
              </w:r>
            </w:hyperlink>
            <w:r w:rsidRPr="00BF19AE">
              <w:rPr>
                <w:color w:val="392C69"/>
              </w:rPr>
              <w:t xml:space="preserve">, от 25.06.2019 </w:t>
            </w:r>
            <w:hyperlink r:id="rId13"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237</w:t>
              </w:r>
            </w:hyperlink>
            <w:r w:rsidRPr="00BF19AE">
              <w:rPr>
                <w:color w:val="392C69"/>
              </w:rPr>
              <w:t>)</w:t>
            </w:r>
          </w:p>
        </w:tc>
      </w:tr>
    </w:tbl>
    <w:p w:rsidR="001957D7" w:rsidRDefault="001957D7">
      <w:pPr>
        <w:pStyle w:val="ConsPlusNormal"/>
        <w:ind w:firstLine="540"/>
        <w:jc w:val="both"/>
      </w:pPr>
    </w:p>
    <w:p w:rsidR="001957D7" w:rsidRDefault="001957D7">
      <w:pPr>
        <w:pStyle w:val="ConsPlusNormal"/>
        <w:ind w:firstLine="540"/>
        <w:jc w:val="both"/>
      </w:pPr>
      <w:r>
        <w:t xml:space="preserve">В соответствии с Федеральным </w:t>
      </w:r>
      <w:hyperlink r:id="rId14" w:tooltip="Федеральный закон от 28.12.2013 N 442-ФЗ (ред. от 01.05.2019) &quot;Об основах социального обслуживания граждан в Российской Федерации&quot;{КонсультантПлюс}" w:history="1">
        <w:r>
          <w:rPr>
            <w:color w:val="0000FF"/>
          </w:rPr>
          <w:t>законом</w:t>
        </w:r>
      </w:hyperlink>
      <w:r>
        <w:t xml:space="preserve"> от 28 декабря 2013 года N 442-ФЗ "Об основах социального обслуживания граждан в Российской Федерации", областным </w:t>
      </w:r>
      <w:hyperlink r:id="rId15" w:tooltip="Областной закон Новгородской области от 02.06.2014 N 562-ОЗ (ред. от 04.04.2018) &quot;О разграничении полномочий Новгородской областной Думы и Правительства Новгородской области в области социального обслуживания населения Новгородской области&quot; (принят Постановлен" w:history="1">
        <w:r>
          <w:rPr>
            <w:color w:val="0000FF"/>
          </w:rPr>
          <w:t>законом</w:t>
        </w:r>
      </w:hyperlink>
      <w:r>
        <w:t xml:space="preserve"> от 02.06.2014 N 562-ОЗ "О разграничении полномочий Новгородской областной Думы и Правительства Новгородской области в области социального обслуживания населения Новгородской области" Правительство Новгородской области постановляет:</w:t>
      </w:r>
    </w:p>
    <w:p w:rsidR="001957D7" w:rsidRDefault="001957D7">
      <w:pPr>
        <w:pStyle w:val="ConsPlusNormal"/>
        <w:ind w:firstLine="540"/>
        <w:jc w:val="both"/>
      </w:pPr>
    </w:p>
    <w:p w:rsidR="001957D7" w:rsidRDefault="001957D7">
      <w:pPr>
        <w:pStyle w:val="ConsPlusNormal"/>
        <w:ind w:firstLine="540"/>
        <w:jc w:val="both"/>
      </w:pPr>
      <w:r>
        <w:t xml:space="preserve">1. Утвердить прилагаемый </w:t>
      </w:r>
      <w:hyperlink w:anchor="Par67" w:tooltip="ПОРЯДОК" w:history="1">
        <w:r>
          <w:rPr>
            <w:color w:val="0000FF"/>
          </w:rPr>
          <w:t>Порядок</w:t>
        </w:r>
      </w:hyperlink>
      <w:r>
        <w:t xml:space="preserve"> предоставления социальных услуг поставщиками социальных услуг на территории Новгородской области.</w:t>
      </w:r>
    </w:p>
    <w:p w:rsidR="001957D7" w:rsidRDefault="001957D7">
      <w:pPr>
        <w:pStyle w:val="ConsPlusNormal"/>
        <w:ind w:firstLine="540"/>
        <w:jc w:val="both"/>
      </w:pPr>
    </w:p>
    <w:p w:rsidR="001957D7" w:rsidRDefault="001957D7">
      <w:pPr>
        <w:pStyle w:val="ConsPlusNormal"/>
        <w:ind w:firstLine="540"/>
        <w:jc w:val="both"/>
      </w:pPr>
      <w:r>
        <w:t>2. Признать утратившими силу:</w:t>
      </w:r>
    </w:p>
    <w:p w:rsidR="001957D7" w:rsidRDefault="001957D7">
      <w:pPr>
        <w:pStyle w:val="ConsPlusNormal"/>
        <w:spacing w:before="200"/>
        <w:ind w:firstLine="540"/>
        <w:jc w:val="both"/>
      </w:pPr>
      <w:r>
        <w:t>2.1. Постановления Администрации области:</w:t>
      </w:r>
    </w:p>
    <w:p w:rsidR="001957D7" w:rsidRDefault="001957D7">
      <w:pPr>
        <w:pStyle w:val="ConsPlusNormal"/>
        <w:spacing w:before="200"/>
        <w:ind w:firstLine="540"/>
        <w:jc w:val="both"/>
      </w:pPr>
      <w:r>
        <w:t xml:space="preserve">от 22.04.2009 </w:t>
      </w:r>
      <w:hyperlink r:id="rId16" w:tooltip="Постановление Администрации Новгородской области от 22.04.2009 N 122 (ред. от 14.02.2014) &quot;Об утверждении государственного стандарта стационарного социального обслуживания граждан пожилого возраста и инвалидов в Новгородской области&quot;------------ Утратил силу и" w:history="1">
        <w:r>
          <w:rPr>
            <w:color w:val="0000FF"/>
          </w:rPr>
          <w:t>N 122</w:t>
        </w:r>
      </w:hyperlink>
      <w:r>
        <w:t xml:space="preserve"> "Об утверждении государственного стандарта стационарного социального обслуживания граждан пожилого возраста и инвалидов в Новгородской области";</w:t>
      </w:r>
    </w:p>
    <w:p w:rsidR="001957D7" w:rsidRDefault="001957D7">
      <w:pPr>
        <w:pStyle w:val="ConsPlusNormal"/>
        <w:spacing w:before="200"/>
        <w:ind w:firstLine="540"/>
        <w:jc w:val="both"/>
      </w:pPr>
      <w:r>
        <w:t xml:space="preserve">от 05.05.2009 </w:t>
      </w:r>
      <w:hyperlink r:id="rId17" w:tooltip="Постановление Администрации Новгородской области от 05.05.2009 N 135 (ред. от 10.02.2014) &quot;Об утверждении Порядка социального обслуживания граждан пожилого возраста, инвалидов и других граждан, находящихся в трудной жизненной ситуации, государственной системой" w:history="1">
        <w:r>
          <w:rPr>
            <w:color w:val="0000FF"/>
          </w:rPr>
          <w:t>N 135</w:t>
        </w:r>
      </w:hyperlink>
      <w:r>
        <w:t xml:space="preserve"> "Об утверждении Порядка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15.10.2009 </w:t>
      </w:r>
      <w:hyperlink r:id="rId18" w:tooltip="Постановление Администрации Новгородской области от 15.10.2009 N 362 &quot;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 w:history="1">
        <w:r>
          <w:rPr>
            <w:color w:val="0000FF"/>
          </w:rPr>
          <w:t>N 362</w:t>
        </w:r>
      </w:hyperlink>
      <w:r>
        <w:t xml:space="preserve"> "О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30.11.2009 </w:t>
      </w:r>
      <w:hyperlink r:id="rId19" w:tooltip="Постановление Администрации Новгородской области от 30.11.2009 N 429 (ред. от 21.02.2014) &quot;Об утверждении государственного стандарта социального обслуживания на дому граждан пожилого возраста, инвалидов и других граждан, находящихся в трудной жизненной ситуаци" w:history="1">
        <w:r>
          <w:rPr>
            <w:color w:val="0000FF"/>
          </w:rPr>
          <w:t>N 429</w:t>
        </w:r>
      </w:hyperlink>
      <w:r>
        <w:t xml:space="preserve"> "Об утверждении государственного стандарта социального обслуживания на дому граждан пожилого возраста, инвалидов и других граждан, находящихся в трудной жизненной ситуации, в Новгородской области";</w:t>
      </w:r>
    </w:p>
    <w:p w:rsidR="001957D7" w:rsidRDefault="001957D7">
      <w:pPr>
        <w:pStyle w:val="ConsPlusNormal"/>
        <w:spacing w:before="200"/>
        <w:ind w:firstLine="540"/>
        <w:jc w:val="both"/>
      </w:pPr>
      <w:r>
        <w:t xml:space="preserve">от 08.12.2009 </w:t>
      </w:r>
      <w:hyperlink r:id="rId20" w:tooltip="Постановление Администрации Новгородской области от 08.12.2009 N 447 (ред. от 14.02.2014) &quot;Об утверждении государственного стандарта стационарного социального обслуживания детей-инвалидов с серьезными нарушениями в интеллектуальном развитии в Новгородской обла" w:history="1">
        <w:r>
          <w:rPr>
            <w:color w:val="0000FF"/>
          </w:rPr>
          <w:t>N 447</w:t>
        </w:r>
      </w:hyperlink>
      <w:r>
        <w:t xml:space="preserve"> "Об утверждении государственного стандарта стационарного социального обслуживания детей-инвалидов с серьезными нарушениями в интеллектуальном развитии в Новгородской области";</w:t>
      </w:r>
    </w:p>
    <w:p w:rsidR="001957D7" w:rsidRDefault="001957D7">
      <w:pPr>
        <w:pStyle w:val="ConsPlusNormal"/>
        <w:spacing w:before="200"/>
        <w:ind w:firstLine="540"/>
        <w:jc w:val="both"/>
      </w:pPr>
      <w:r>
        <w:t xml:space="preserve">от 09.02.2010 </w:t>
      </w:r>
      <w:hyperlink r:id="rId21" w:tooltip="Постановление Администрации Новгородской области от 09.02.2010 N 47 &quot;О внесении изменения в государственный стандарт социального обслуживания на дому граждан пожилого возраста, инвалидов и других граждан, находящихся в трудной жизненной ситуации, в Новгородско" w:history="1">
        <w:r>
          <w:rPr>
            <w:color w:val="0000FF"/>
          </w:rPr>
          <w:t>N 47</w:t>
        </w:r>
      </w:hyperlink>
      <w:r>
        <w:t xml:space="preserve"> "О внесении изменения в государственный стандарт социального обслуживания на дому граждан пожилого возраста, инвалидов и других граждан, находящихся в трудной жизненной ситуации, в Новгородской области";</w:t>
      </w:r>
    </w:p>
    <w:p w:rsidR="001957D7" w:rsidRDefault="001957D7">
      <w:pPr>
        <w:pStyle w:val="ConsPlusNormal"/>
        <w:spacing w:before="200"/>
        <w:ind w:firstLine="540"/>
        <w:jc w:val="both"/>
      </w:pPr>
      <w:r>
        <w:t xml:space="preserve">от 23.03.2010 </w:t>
      </w:r>
      <w:hyperlink r:id="rId22" w:tooltip="Постановление Администрации Новгородской области от 23.03.2010 N 127 (ред. от 07.03.2014) &quot;Об утверждении государственного стандарта социально-медицинского обслуживания на дому граждан пожилого возраста и инвалидов в Новгородской области&quot;------------ Утратил с" w:history="1">
        <w:r>
          <w:rPr>
            <w:color w:val="0000FF"/>
          </w:rPr>
          <w:t>N 127</w:t>
        </w:r>
      </w:hyperlink>
      <w:r>
        <w:t xml:space="preserve"> "Об утверждении государственного стандарта социально-медицинского обслуживания на дому граждан пожилого возраста и инвалидов в Новгородской области";</w:t>
      </w:r>
    </w:p>
    <w:p w:rsidR="001957D7" w:rsidRDefault="001957D7">
      <w:pPr>
        <w:pStyle w:val="ConsPlusNormal"/>
        <w:spacing w:before="200"/>
        <w:ind w:firstLine="540"/>
        <w:jc w:val="both"/>
      </w:pPr>
      <w:r>
        <w:t xml:space="preserve">от 28.05.2010 </w:t>
      </w:r>
      <w:hyperlink r:id="rId23" w:tooltip="Постановление Администрации Новгородской области от 28.05.2010 N 237 &quot;О внесении изменения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 w:history="1">
        <w:r>
          <w:rPr>
            <w:color w:val="0000FF"/>
          </w:rPr>
          <w:t>N 237</w:t>
        </w:r>
      </w:hyperlink>
      <w:r>
        <w:t xml:space="preserve"> "О внесении изменения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18.06.2010 </w:t>
      </w:r>
      <w:hyperlink r:id="rId24" w:tooltip="Постановление Администрации Новгородской области от 18.06.2010 N 278 &quot;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 w:history="1">
        <w:r>
          <w:rPr>
            <w:color w:val="0000FF"/>
          </w:rPr>
          <w:t>N 278</w:t>
        </w:r>
      </w:hyperlink>
      <w:r>
        <w:t xml:space="preserve"> "О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08.12.2010 </w:t>
      </w:r>
      <w:hyperlink r:id="rId25" w:tooltip="Постановление Администрации Новгородской области от 08.12.2010 N 578 (ред. от 07.03.2014) &quot;Об утверждении Государственного стандарта предоставления временного приюта лицам без определенного места жительства и определенных занятий и другим гражданам, находящимс" w:history="1">
        <w:r>
          <w:rPr>
            <w:color w:val="0000FF"/>
          </w:rPr>
          <w:t>N 578</w:t>
        </w:r>
      </w:hyperlink>
      <w:r>
        <w:t xml:space="preserve"> "Об утверждении Государственного стандарта предоставления временного приюта лицам без определенного места жительства и определенных занятий и другим гражданам,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28.12.2011 </w:t>
      </w:r>
      <w:hyperlink r:id="rId26" w:tooltip="Постановление Администрации Новгородской области от 28.12.2011 N 739 &quot;О внесении изменения в Государственный стандарт предоставления временного приюта лицам без определенного места жительства и определенных занятий и другим гражданам, находящимся в трудной жиз" w:history="1">
        <w:r>
          <w:rPr>
            <w:color w:val="0000FF"/>
          </w:rPr>
          <w:t>N 739</w:t>
        </w:r>
      </w:hyperlink>
      <w:r>
        <w:t xml:space="preserve"> "О внесении изменения в Государственный стандарт предоставления временного приюта лицам без определенного места жительства и определенных занятий и другим гражданам,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11.01.2012 </w:t>
      </w:r>
      <w:hyperlink r:id="rId27" w:tooltip="Постановление Администрации Новгородской области от 11.01.2012 N 1 &quot;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 w:history="1">
        <w:r>
          <w:rPr>
            <w:color w:val="0000FF"/>
          </w:rPr>
          <w:t>N 1</w:t>
        </w:r>
      </w:hyperlink>
      <w:r>
        <w:t xml:space="preserve"> "О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30.05.2012 </w:t>
      </w:r>
      <w:hyperlink r:id="rId28" w:tooltip="Постановление Администрации Новгородской области от 30.05.2012 N 313 (ред. от 14.02.2014) &quot;Об утверждении государственного стандарта полустационарного социального обслуживания граждан пожилого возраста и инвалидов в Новгородской области&quot;------------ Утратил си" w:history="1">
        <w:r>
          <w:rPr>
            <w:color w:val="0000FF"/>
          </w:rPr>
          <w:t>N 313</w:t>
        </w:r>
      </w:hyperlink>
      <w:r>
        <w:t xml:space="preserve"> "Об утверждении государственного стандарта полустационарного социального обслуживания граждан пожилого возраста и инвалидов в Новгородской области";</w:t>
      </w:r>
    </w:p>
    <w:p w:rsidR="001957D7" w:rsidRDefault="001957D7">
      <w:pPr>
        <w:pStyle w:val="ConsPlusNormal"/>
        <w:spacing w:before="200"/>
        <w:ind w:firstLine="540"/>
        <w:jc w:val="both"/>
      </w:pPr>
      <w:r>
        <w:t xml:space="preserve">от 11.07.2012 </w:t>
      </w:r>
      <w:hyperlink r:id="rId29" w:tooltip="Постановление Администрации Новгородской области от 11.07.2012 N 401 &quot;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 w:history="1">
        <w:r>
          <w:rPr>
            <w:color w:val="0000FF"/>
          </w:rPr>
          <w:t>N 401</w:t>
        </w:r>
      </w:hyperlink>
      <w:r>
        <w:t xml:space="preserve"> "О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16.10.2012 </w:t>
      </w:r>
      <w:hyperlink r:id="rId30" w:tooltip="Постановление Администрации Новгородской области от 16.10.2012 N 637 (ред. от 20.02.2014) &quot;Об утверждении государственного стандарта предоставления временного приюта несовершеннолетним, находящимся в трудной жизненной ситуации, в Новгородской области&quot;---------" w:history="1">
        <w:r>
          <w:rPr>
            <w:color w:val="0000FF"/>
          </w:rPr>
          <w:t>N 637</w:t>
        </w:r>
      </w:hyperlink>
      <w:r>
        <w:t xml:space="preserve"> "Об утверждении государственного стандарта предоставления временного приюта несовершеннолетним,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16.10.2012 </w:t>
      </w:r>
      <w:hyperlink r:id="rId31" w:tooltip="Постановление Администрации Новгородской области от 16.10.2012 N 638 (ред. от 13.12.2013) &quot;Об утверждении государственного стандарта предоставления социальных услуг женщинам, находящимся в трудной жизненной ситуации, в Новгородской области&quot;------------ Утратил" w:history="1">
        <w:r>
          <w:rPr>
            <w:color w:val="0000FF"/>
          </w:rPr>
          <w:t>N 638</w:t>
        </w:r>
      </w:hyperlink>
      <w:r>
        <w:t xml:space="preserve"> "Об утверждении государственного стандарта предоставления социальных услуг женщинам,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19.10.2012 </w:t>
      </w:r>
      <w:hyperlink r:id="rId32" w:tooltip="Постановление Администрации Новгородской области от 19.10.2012 N 644 (ред. от 19.11.2013) &quot;Об утверждении государственного стандарта предоставления социальных услуг семьям с детьми, находящимся в трудной жизненной ситуации, в Новгородской области&quot;------------ " w:history="1">
        <w:r>
          <w:rPr>
            <w:color w:val="0000FF"/>
          </w:rPr>
          <w:t>N 644</w:t>
        </w:r>
      </w:hyperlink>
      <w:r>
        <w:t xml:space="preserve"> "Об утверждении государственного стандарта предоставления социальных услуг семьям с детьми,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24.12.2012 </w:t>
      </w:r>
      <w:hyperlink r:id="rId33" w:tooltip="Постановление Администрации Новгородской области от 24.12.2012 N 868 (ред. от 18.11.2013) &quot;Об утверждении государственного стандарта предоставления социальных услуг детям-инвалидам и детям с ограниченными возможностями здоровья в Новгородской области&quot;---------" w:history="1">
        <w:r>
          <w:rPr>
            <w:color w:val="0000FF"/>
          </w:rPr>
          <w:t>N 868</w:t>
        </w:r>
      </w:hyperlink>
      <w:r>
        <w:t xml:space="preserve"> "Об утверждении государственного стандарта предоставления социальных услуг детям-инвалидам и детям с ограниченными возможностями здоровья в Новгородской области";</w:t>
      </w:r>
    </w:p>
    <w:p w:rsidR="001957D7" w:rsidRDefault="001957D7">
      <w:pPr>
        <w:pStyle w:val="ConsPlusNormal"/>
        <w:spacing w:before="200"/>
        <w:ind w:firstLine="540"/>
        <w:jc w:val="both"/>
      </w:pPr>
      <w:r>
        <w:t>2.2. Постановления Правительства Новгородской области:</w:t>
      </w:r>
    </w:p>
    <w:p w:rsidR="001957D7" w:rsidRDefault="001957D7">
      <w:pPr>
        <w:pStyle w:val="ConsPlusNormal"/>
        <w:spacing w:before="200"/>
        <w:ind w:firstLine="540"/>
        <w:jc w:val="both"/>
      </w:pPr>
      <w:r>
        <w:t xml:space="preserve">от 18.11.2013 </w:t>
      </w:r>
      <w:hyperlink r:id="rId34" w:tooltip="Постановление Правительства Новгородской области от 18.11.2013 N 356 &quot;О внесении изменений в государственный стандарт предоставления социальных услуг детям-инвалидам и детям с ограниченными возможностями здоровья в Новгородской области&quot;------------ Утратил сил" w:history="1">
        <w:r>
          <w:rPr>
            <w:color w:val="0000FF"/>
          </w:rPr>
          <w:t>N 356</w:t>
        </w:r>
      </w:hyperlink>
      <w:r>
        <w:t xml:space="preserve"> "О внесении изменений в государственный стандарт предоставления социальных услуг детям-инвалидам и детям с ограниченными возможностями здоровья в Новгородской области";</w:t>
      </w:r>
    </w:p>
    <w:p w:rsidR="001957D7" w:rsidRDefault="001957D7">
      <w:pPr>
        <w:pStyle w:val="ConsPlusNormal"/>
        <w:spacing w:before="200"/>
        <w:ind w:firstLine="540"/>
        <w:jc w:val="both"/>
      </w:pPr>
      <w:r>
        <w:t xml:space="preserve">от 19.11.2013 </w:t>
      </w:r>
      <w:hyperlink r:id="rId35" w:tooltip="Постановление Правительства Новгородской области от 19.11.2013 N 362 &quot;О внесении изменений в государственный стандарт предоставления социальных услуг семьям с детьми, находящимся в трудной жизненной ситуации, в Новгородской области&quot;------------ Утратил силу ил" w:history="1">
        <w:r>
          <w:rPr>
            <w:color w:val="0000FF"/>
          </w:rPr>
          <w:t>N 362</w:t>
        </w:r>
      </w:hyperlink>
      <w:r>
        <w:t xml:space="preserve"> "О внесении изменений в государственный стандарт предоставления социальных услуг семьям с детьми,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13.12.2013 </w:t>
      </w:r>
      <w:hyperlink r:id="rId36" w:tooltip="Постановление Правительства Новгородской области от 13.12.2013 N 449 &quot;О внесении изменения в государственный стандарт предоставления социальных услуг женщинам, находящимся в трудной жизненной ситуации, в Новгородской области&quot;------------ Утратил силу или отмен" w:history="1">
        <w:r>
          <w:rPr>
            <w:color w:val="0000FF"/>
          </w:rPr>
          <w:t>N 449</w:t>
        </w:r>
      </w:hyperlink>
      <w:r>
        <w:t xml:space="preserve"> "О внесении изменения в государственный стандарт предоставления социальных услуг женщинам,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10.02.2014 </w:t>
      </w:r>
      <w:hyperlink r:id="rId37" w:tooltip="Постановление Правительства Новгородской области от 10.02.2014 N 72 &quot;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 w:history="1">
        <w:r>
          <w:rPr>
            <w:color w:val="0000FF"/>
          </w:rPr>
          <w:t>N 72</w:t>
        </w:r>
      </w:hyperlink>
      <w:r>
        <w:t xml:space="preserve"> "О внесении изменений в Порядок социального обслуживания граждан пожилого возраста, инвалидов и других граждан, находящихся в трудной жизненной ситуации, государственной системой социальных служб области";</w:t>
      </w:r>
    </w:p>
    <w:p w:rsidR="001957D7" w:rsidRDefault="001957D7">
      <w:pPr>
        <w:pStyle w:val="ConsPlusNormal"/>
        <w:spacing w:before="200"/>
        <w:ind w:firstLine="540"/>
        <w:jc w:val="both"/>
      </w:pPr>
      <w:r>
        <w:t xml:space="preserve">от 14.02.2014 </w:t>
      </w:r>
      <w:hyperlink r:id="rId38" w:tooltip="Постановление Правительства Новгородской области от 14.02.2014 N 93 &quot;О внесении изменений в государственный стандарт стационарного социального обслуживания граждан пожилого возраста и инвалидов в Новгородской области&quot;------------ Утратил силу или отменен{Консу" w:history="1">
        <w:r>
          <w:rPr>
            <w:color w:val="0000FF"/>
          </w:rPr>
          <w:t>N 93</w:t>
        </w:r>
      </w:hyperlink>
      <w:r>
        <w:t xml:space="preserve"> "О внесении изменений в государственный стандарт стационарного социального обслуживания граждан пожилого возраста и инвалидов в Новгородской области";</w:t>
      </w:r>
    </w:p>
    <w:p w:rsidR="001957D7" w:rsidRDefault="001957D7">
      <w:pPr>
        <w:pStyle w:val="ConsPlusNormal"/>
        <w:spacing w:before="200"/>
        <w:ind w:firstLine="540"/>
        <w:jc w:val="both"/>
      </w:pPr>
      <w:r>
        <w:t xml:space="preserve">от 14.02.2014 </w:t>
      </w:r>
      <w:hyperlink r:id="rId39" w:tooltip="Постановление Правительства Новгородской области от 14.02.2014 N 94 &quot;О внесении изменений в государственный стандарт полустационарного социального обслуживания граждан пожилого возраста и инвалидов в Новгородской области&quot;------------ Утратил силу или отменен{К" w:history="1">
        <w:r>
          <w:rPr>
            <w:color w:val="0000FF"/>
          </w:rPr>
          <w:t>N 94</w:t>
        </w:r>
      </w:hyperlink>
      <w:r>
        <w:t xml:space="preserve"> "О внесении изменений в государственный стандарт полустационарного социального обслуживания граждан пожилого возраста и инвалидов в Новгородской области";</w:t>
      </w:r>
    </w:p>
    <w:p w:rsidR="001957D7" w:rsidRDefault="001957D7">
      <w:pPr>
        <w:pStyle w:val="ConsPlusNormal"/>
        <w:spacing w:before="200"/>
        <w:ind w:firstLine="540"/>
        <w:jc w:val="both"/>
      </w:pPr>
      <w:r>
        <w:t xml:space="preserve">от 14.02.2014 </w:t>
      </w:r>
      <w:hyperlink r:id="rId40" w:tooltip="Постановление Правительства Новгородской области от 14.02.2014 N 95 &quot;О внесении изменений в государственный стандарт стационарного социального обслуживания детей-инвалидов с серьезными нарушениями в интеллектуальном развитии в Новгородской области&quot;------------" w:history="1">
        <w:r>
          <w:rPr>
            <w:color w:val="0000FF"/>
          </w:rPr>
          <w:t>N 95</w:t>
        </w:r>
      </w:hyperlink>
      <w:r>
        <w:t xml:space="preserve"> "О внесении изменений в государственный стандарт стационарного социального обслуживания детей-инвалидов с серьезными нарушениями в интеллектуальном развитии в Новгородской области";</w:t>
      </w:r>
    </w:p>
    <w:p w:rsidR="001957D7" w:rsidRDefault="001957D7">
      <w:pPr>
        <w:pStyle w:val="ConsPlusNormal"/>
        <w:spacing w:before="200"/>
        <w:ind w:firstLine="540"/>
        <w:jc w:val="both"/>
      </w:pPr>
      <w:r>
        <w:t xml:space="preserve">от 20.02.2014 </w:t>
      </w:r>
      <w:hyperlink r:id="rId41" w:tooltip="Постановление Правительства Новгородской области от 20.02.2014 N 125 &quot;О внесении изменений в государственный стандарт предоставления временного приюта несовершеннолетним, находящимся в трудной жизненной ситуации, в Новгородской области&quot;------------ Утратил сил" w:history="1">
        <w:r>
          <w:rPr>
            <w:color w:val="0000FF"/>
          </w:rPr>
          <w:t>N 125</w:t>
        </w:r>
      </w:hyperlink>
      <w:r>
        <w:t xml:space="preserve"> "О внесении изменений в государственный стандарт предоставления временного приюта несовершеннолетним,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21.02.2014 </w:t>
      </w:r>
      <w:hyperlink r:id="rId42" w:tooltip="Постановление Правительства Новгородской области от 21.02.2014 N 131 &quot;О внесении изменений в государственный стандарт социального обслуживания на дому граждан пожилого возраста, инвалидов и других граждан, находящихся в трудной жизненной ситуации, в Новгородск" w:history="1">
        <w:r>
          <w:rPr>
            <w:color w:val="0000FF"/>
          </w:rPr>
          <w:t>N 131</w:t>
        </w:r>
      </w:hyperlink>
      <w:r>
        <w:t xml:space="preserve"> "О внесении изменений в государственный стандарт социального обслуживания на дому граждан пожилого возраста, инвалидов и других граждан, находящихся в трудной жизненной ситуации, в Новгородской области";</w:t>
      </w:r>
    </w:p>
    <w:p w:rsidR="001957D7" w:rsidRDefault="001957D7">
      <w:pPr>
        <w:pStyle w:val="ConsPlusNormal"/>
        <w:spacing w:before="200"/>
        <w:ind w:firstLine="540"/>
        <w:jc w:val="both"/>
      </w:pPr>
      <w:r>
        <w:t xml:space="preserve">от 07.03.2014 </w:t>
      </w:r>
      <w:hyperlink r:id="rId43" w:tooltip="Постановление Правительства Новгородской области от 07.03.2014 N 158 &quot;О внесении изменений в государственный стандарт предоставления временного приюта лицам без определенного места жительства и определенных занятий и другим гражданам, находящимся в трудной жиз" w:history="1">
        <w:r>
          <w:rPr>
            <w:color w:val="0000FF"/>
          </w:rPr>
          <w:t>N 158</w:t>
        </w:r>
      </w:hyperlink>
      <w:r>
        <w:t xml:space="preserve"> "О внесении изменений в государственный стандарт предоставления временного приюта лицам без определенного места жительства и определенных занятий и другим гражданам, находящимся в трудной жизненной ситуации, в Новгородской области";</w:t>
      </w:r>
    </w:p>
    <w:p w:rsidR="001957D7" w:rsidRDefault="001957D7">
      <w:pPr>
        <w:pStyle w:val="ConsPlusNormal"/>
        <w:spacing w:before="200"/>
        <w:ind w:firstLine="540"/>
        <w:jc w:val="both"/>
      </w:pPr>
      <w:r>
        <w:t xml:space="preserve">от 07.03.2014 </w:t>
      </w:r>
      <w:hyperlink r:id="rId44" w:tooltip="Постановление Правительства Новгородской области от 07.03.2014 N 159 &quot;О внесении изменений в государственный стандарт социально-медицинского обслуживания на дому граждан пожилого возраста и инвалидов в Новгородской области&quot;------------ Утратил силу или отменен" w:history="1">
        <w:r>
          <w:rPr>
            <w:color w:val="0000FF"/>
          </w:rPr>
          <w:t>N 159</w:t>
        </w:r>
      </w:hyperlink>
      <w:r>
        <w:t xml:space="preserve"> "О внесении изменений в государственный стандарт социально-медицинского обслуживания на дому граждан пожилого возраста и инвалидов в Новгородской области".</w:t>
      </w:r>
    </w:p>
    <w:p w:rsidR="001957D7" w:rsidRDefault="001957D7">
      <w:pPr>
        <w:pStyle w:val="ConsPlusNormal"/>
        <w:ind w:firstLine="540"/>
        <w:jc w:val="both"/>
      </w:pPr>
    </w:p>
    <w:p w:rsidR="001957D7" w:rsidRDefault="001957D7">
      <w:pPr>
        <w:pStyle w:val="ConsPlusNormal"/>
        <w:ind w:firstLine="540"/>
        <w:jc w:val="both"/>
      </w:pPr>
      <w:r>
        <w:t>3. Постановление вступает в силу с 1 января 2015 года.</w:t>
      </w:r>
    </w:p>
    <w:p w:rsidR="001957D7" w:rsidRDefault="001957D7">
      <w:pPr>
        <w:pStyle w:val="ConsPlusNormal"/>
        <w:ind w:firstLine="540"/>
        <w:jc w:val="both"/>
      </w:pPr>
    </w:p>
    <w:p w:rsidR="001957D7" w:rsidRDefault="001957D7">
      <w:pPr>
        <w:pStyle w:val="ConsPlusNormal"/>
        <w:ind w:firstLine="540"/>
        <w:jc w:val="both"/>
      </w:pPr>
      <w:r>
        <w:t>4. Опубликовать постановление в газете "Новгородские ведомости".</w:t>
      </w:r>
    </w:p>
    <w:p w:rsidR="001957D7" w:rsidRDefault="001957D7">
      <w:pPr>
        <w:pStyle w:val="ConsPlusNormal"/>
        <w:ind w:firstLine="540"/>
        <w:jc w:val="both"/>
      </w:pPr>
    </w:p>
    <w:p w:rsidR="001957D7" w:rsidRDefault="001957D7">
      <w:pPr>
        <w:pStyle w:val="ConsPlusNormal"/>
        <w:jc w:val="right"/>
      </w:pPr>
      <w:r>
        <w:t>Губернатор Новгородской области</w:t>
      </w:r>
    </w:p>
    <w:p w:rsidR="001957D7" w:rsidRDefault="001957D7">
      <w:pPr>
        <w:pStyle w:val="ConsPlusNormal"/>
        <w:jc w:val="right"/>
      </w:pPr>
      <w:r>
        <w:t>С.Г.МИТИН</w:t>
      </w: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0"/>
      </w:pPr>
      <w:r>
        <w:t>Утвержден</w:t>
      </w:r>
    </w:p>
    <w:p w:rsidR="001957D7" w:rsidRDefault="001957D7">
      <w:pPr>
        <w:pStyle w:val="ConsPlusNormal"/>
        <w:jc w:val="right"/>
      </w:pPr>
      <w:r>
        <w:t>постановлением</w:t>
      </w:r>
    </w:p>
    <w:p w:rsidR="001957D7" w:rsidRDefault="001957D7">
      <w:pPr>
        <w:pStyle w:val="ConsPlusNormal"/>
        <w:jc w:val="right"/>
      </w:pPr>
      <w:r>
        <w:t>Правительства Новгородской области</w:t>
      </w:r>
    </w:p>
    <w:p w:rsidR="001957D7" w:rsidRDefault="001957D7">
      <w:pPr>
        <w:pStyle w:val="ConsPlusNormal"/>
        <w:jc w:val="right"/>
      </w:pPr>
      <w:r>
        <w:t>от 05.12.2014 N 596</w:t>
      </w:r>
    </w:p>
    <w:p w:rsidR="001957D7" w:rsidRDefault="001957D7">
      <w:pPr>
        <w:pStyle w:val="ConsPlusNormal"/>
        <w:ind w:firstLine="540"/>
        <w:jc w:val="both"/>
      </w:pPr>
    </w:p>
    <w:p w:rsidR="001957D7" w:rsidRDefault="001957D7">
      <w:pPr>
        <w:pStyle w:val="ConsPlusTitle"/>
        <w:jc w:val="center"/>
      </w:pPr>
      <w:bookmarkStart w:id="1" w:name="Par67"/>
      <w:bookmarkEnd w:id="1"/>
      <w:r>
        <w:t>ПОРЯДОК</w:t>
      </w:r>
    </w:p>
    <w:p w:rsidR="001957D7" w:rsidRDefault="001957D7">
      <w:pPr>
        <w:pStyle w:val="ConsPlusTitle"/>
        <w:jc w:val="center"/>
      </w:pPr>
      <w:r>
        <w:t>ПРЕДОСТАВЛЕНИЯ СОЦИАЛЬНЫХ УСЛУГ ПОСТАВЩИКАМИ СОЦИАЛЬНЫХ</w:t>
      </w:r>
    </w:p>
    <w:p w:rsidR="001957D7" w:rsidRDefault="001957D7">
      <w:pPr>
        <w:pStyle w:val="ConsPlusTitle"/>
        <w:jc w:val="center"/>
      </w:pPr>
      <w:r>
        <w:t>УСЛУГ НА ТЕРРИТОРИИ НОВГОРОДСКОЙ ОБЛАСТИ</w:t>
      </w:r>
    </w:p>
    <w:p w:rsidR="001957D7" w:rsidRDefault="001957D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(в ред. постановлений Правительства Новгородской области</w:t>
            </w:r>
          </w:p>
          <w:p w:rsidR="001957D7" w:rsidRPr="00BF19AE" w:rsidRDefault="001957D7">
            <w:pPr>
              <w:pStyle w:val="ConsPlusNormal"/>
              <w:jc w:val="center"/>
              <w:rPr>
                <w:color w:val="392C69"/>
              </w:rPr>
            </w:pPr>
            <w:r w:rsidRPr="00BF19AE">
              <w:rPr>
                <w:color w:val="392C69"/>
              </w:rPr>
              <w:t xml:space="preserve">от 09.02.2016 </w:t>
            </w:r>
            <w:hyperlink r:id="rId45" w:tooltip="Постановление Правительства Новгородской области от 09.02.2016 N 40 &quot;О внесении изменения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40</w:t>
              </w:r>
            </w:hyperlink>
            <w:r w:rsidRPr="00BF19AE">
              <w:rPr>
                <w:color w:val="392C69"/>
              </w:rPr>
              <w:t xml:space="preserve">, от 21.03.2016 </w:t>
            </w:r>
            <w:hyperlink r:id="rId46" w:tooltip="Постановление Правительства Новгородской области от 21.03.2016 N 10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100</w:t>
              </w:r>
            </w:hyperlink>
            <w:r w:rsidRPr="00BF19AE">
              <w:rPr>
                <w:color w:val="392C69"/>
              </w:rPr>
              <w:t xml:space="preserve">, от 24.10.2016 </w:t>
            </w:r>
            <w:hyperlink r:id="rId47" w:tooltip="Постановление Правительства Новгородской области от 24.10.2016 N 378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378</w:t>
              </w:r>
            </w:hyperlink>
            <w:r w:rsidRPr="00BF19AE">
              <w:rPr>
                <w:color w:val="392C69"/>
              </w:rPr>
              <w:t>,</w:t>
            </w:r>
          </w:p>
          <w:p w:rsidR="001957D7" w:rsidRPr="00BF19AE" w:rsidRDefault="001957D7">
            <w:pPr>
              <w:pStyle w:val="ConsPlusNormal"/>
              <w:jc w:val="center"/>
              <w:rPr>
                <w:color w:val="392C69"/>
              </w:rPr>
            </w:pPr>
            <w:r w:rsidRPr="00BF19AE">
              <w:rPr>
                <w:color w:val="392C69"/>
              </w:rPr>
              <w:t xml:space="preserve">от 29.05.2018 </w:t>
            </w:r>
            <w:hyperlink r:id="rId48"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250</w:t>
              </w:r>
            </w:hyperlink>
            <w:r w:rsidRPr="00BF19AE">
              <w:rPr>
                <w:color w:val="392C69"/>
              </w:rPr>
              <w:t xml:space="preserve">, от 30.10.2018 </w:t>
            </w:r>
            <w:hyperlink r:id="rId4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520</w:t>
              </w:r>
            </w:hyperlink>
            <w:r w:rsidRPr="00BF19AE">
              <w:rPr>
                <w:color w:val="392C69"/>
              </w:rPr>
              <w:t xml:space="preserve">, от 25.06.2019 </w:t>
            </w:r>
            <w:hyperlink r:id="rId5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N 237</w:t>
              </w:r>
            </w:hyperlink>
            <w:r w:rsidRPr="00BF19AE">
              <w:rPr>
                <w:color w:val="392C69"/>
              </w:rPr>
              <w:t>)</w:t>
            </w:r>
          </w:p>
        </w:tc>
      </w:tr>
    </w:tbl>
    <w:p w:rsidR="001957D7" w:rsidRDefault="001957D7">
      <w:pPr>
        <w:pStyle w:val="ConsPlusNormal"/>
        <w:ind w:firstLine="540"/>
        <w:jc w:val="both"/>
      </w:pPr>
    </w:p>
    <w:p w:rsidR="001957D7" w:rsidRDefault="001957D7">
      <w:pPr>
        <w:pStyle w:val="ConsPlusNormal"/>
        <w:ind w:firstLine="540"/>
        <w:jc w:val="both"/>
      </w:pPr>
      <w:r>
        <w:t>1. Порядок предоставления социальных услуг поставщиками социальных услуг на территории Новгородской области (далее - Порядок) регламентирует предоставление социальных услуг по формам социального обслуживания, видам социальных услуг, определяет категории получателей социальных услуг и правила предоставления социальных услуг бесплатно, за плату или частичную плату, устанавливает требования к деятельности поставщиков социальных услуг на территории Новгородской области и перечень документов, необходимых для предоставления социальных услуг, а также включает стандарты предоставления социальных услуг, устанавливающие основные требования к объемам, срокам предоставления и качеству социальных услуг.</w:t>
      </w:r>
    </w:p>
    <w:p w:rsidR="001957D7" w:rsidRDefault="001957D7">
      <w:pPr>
        <w:pStyle w:val="ConsPlusNormal"/>
        <w:ind w:firstLine="540"/>
        <w:jc w:val="both"/>
      </w:pPr>
    </w:p>
    <w:p w:rsidR="001957D7" w:rsidRDefault="001957D7">
      <w:pPr>
        <w:pStyle w:val="ConsPlusNormal"/>
        <w:ind w:firstLine="540"/>
        <w:jc w:val="both"/>
      </w:pPr>
      <w:r>
        <w:t>2. Порядок обязателен для исполнения поставщиками социальных услуг на территории Новгородской области.</w:t>
      </w:r>
    </w:p>
    <w:p w:rsidR="001957D7" w:rsidRDefault="001957D7">
      <w:pPr>
        <w:pStyle w:val="ConsPlusNormal"/>
        <w:ind w:firstLine="540"/>
        <w:jc w:val="both"/>
      </w:pPr>
    </w:p>
    <w:p w:rsidR="001957D7" w:rsidRDefault="001957D7">
      <w:pPr>
        <w:pStyle w:val="ConsPlusNormal"/>
        <w:ind w:firstLine="540"/>
        <w:jc w:val="both"/>
      </w:pPr>
      <w:r>
        <w:t>3. Социальные услуги предоставляются на основании:</w:t>
      </w:r>
    </w:p>
    <w:p w:rsidR="001957D7" w:rsidRDefault="001957D7">
      <w:pPr>
        <w:pStyle w:val="ConsPlusNormal"/>
        <w:spacing w:before="200"/>
        <w:ind w:firstLine="540"/>
        <w:jc w:val="both"/>
      </w:pPr>
      <w:bookmarkStart w:id="2" w:name="Par80"/>
      <w:bookmarkEnd w:id="2"/>
      <w:r>
        <w:t>заявления получателя социальных услуг или его законного представителя к поставщику социальных услуг (для несовершеннолетних с учетом мнения получателя социальных услуг, достигшего возраста 10 лет);</w:t>
      </w:r>
    </w:p>
    <w:p w:rsidR="001957D7" w:rsidRDefault="001957D7">
      <w:pPr>
        <w:pStyle w:val="ConsPlusNormal"/>
        <w:spacing w:before="200"/>
        <w:ind w:firstLine="540"/>
        <w:jc w:val="both"/>
      </w:pPr>
      <w:r>
        <w:t>индивидуальной программы предоставления социальных услуг;</w:t>
      </w:r>
    </w:p>
    <w:p w:rsidR="001957D7" w:rsidRDefault="001957D7">
      <w:pPr>
        <w:pStyle w:val="ConsPlusNormal"/>
        <w:spacing w:before="200"/>
        <w:ind w:firstLine="540"/>
        <w:jc w:val="both"/>
      </w:pPr>
      <w:r>
        <w:t>договора о предоставлении социальных услуг, заключаемого между поставщиком социальных услуг и получателем социальных услуг или его законным представителем.</w:t>
      </w:r>
    </w:p>
    <w:p w:rsidR="001957D7" w:rsidRDefault="001957D7">
      <w:pPr>
        <w:pStyle w:val="ConsPlusNormal"/>
        <w:spacing w:before="200"/>
        <w:ind w:firstLine="540"/>
        <w:jc w:val="both"/>
      </w:pPr>
      <w:r>
        <w:t xml:space="preserve">В индивидуальной программе предоставления социальных услуг указываются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r:id="rId51" w:tooltip="Федеральный закон от 28.12.2013 N 442-ФЗ (ред. от 01.05.2019) &quot;Об основах социального обслуживания граждан в Российской Федерации&quot;{КонсультантПлюс}" w:history="1">
        <w:r>
          <w:rPr>
            <w:color w:val="0000FF"/>
          </w:rPr>
          <w:t>статьей 22</w:t>
        </w:r>
      </w:hyperlink>
      <w:r>
        <w:t xml:space="preserve"> Федерального закона от 28 декабря 2013 года N 442-ФЗ "Об основах социального обслуживания граждан в Российской Федерации".</w:t>
      </w:r>
    </w:p>
    <w:p w:rsidR="001957D7" w:rsidRDefault="001957D7">
      <w:pPr>
        <w:pStyle w:val="ConsPlusNormal"/>
        <w:spacing w:before="200"/>
        <w:ind w:firstLine="540"/>
        <w:jc w:val="both"/>
      </w:pPr>
      <w:r>
        <w:t>Индивидуальная программа предоставления социальных услуг для получателя социальных услуг или его законного представителя имеет рекомендательный характер, для поставщика социальных услуг - обязательный характер.</w:t>
      </w:r>
    </w:p>
    <w:p w:rsidR="001957D7" w:rsidRDefault="001957D7">
      <w:pPr>
        <w:pStyle w:val="ConsPlusNormal"/>
        <w:spacing w:before="200"/>
        <w:ind w:firstLine="540"/>
        <w:jc w:val="both"/>
      </w:pPr>
      <w:r>
        <w:t xml:space="preserve">Социальные услуги предоставляются с даты заключения договора о предоставлении социальных услуг. Изменение и расторжение договора о предоставлении социальных услуг осуществляется в соответствии с Гражданским </w:t>
      </w:r>
      <w:hyperlink r:id="rId52" w:tooltip="&quot;Гражданский кодекс Российской Федерации (часть первая)&quot; от 30.11.1994 N 51-ФЗ (ред. от 18.07.2019){КонсультантПлюс}" w:history="1">
        <w:r>
          <w:rPr>
            <w:color w:val="0000FF"/>
          </w:rPr>
          <w:t>кодексом</w:t>
        </w:r>
      </w:hyperlink>
      <w:r>
        <w:t xml:space="preserve"> Российской Федерации.</w:t>
      </w:r>
    </w:p>
    <w:p w:rsidR="001957D7" w:rsidRDefault="001957D7">
      <w:pPr>
        <w:pStyle w:val="ConsPlusNormal"/>
        <w:ind w:firstLine="540"/>
        <w:jc w:val="both"/>
      </w:pPr>
    </w:p>
    <w:p w:rsidR="001957D7" w:rsidRDefault="001957D7">
      <w:pPr>
        <w:pStyle w:val="ConsPlusNormal"/>
        <w:ind w:firstLine="540"/>
        <w:jc w:val="both"/>
      </w:pPr>
      <w:r>
        <w:t>4. Социальные услуги предоставляются поставщиками социальных услуг по формам социального обслуживания.</w:t>
      </w:r>
    </w:p>
    <w:p w:rsidR="001957D7" w:rsidRDefault="001957D7">
      <w:pPr>
        <w:pStyle w:val="ConsPlusNormal"/>
        <w:ind w:firstLine="540"/>
        <w:jc w:val="both"/>
      </w:pPr>
    </w:p>
    <w:p w:rsidR="001957D7" w:rsidRDefault="001957D7">
      <w:pPr>
        <w:pStyle w:val="ConsPlusNormal"/>
        <w:ind w:firstLine="540"/>
        <w:jc w:val="both"/>
      </w:pPr>
      <w:r>
        <w:t>5. Право на внеочередное предоставление социальных услуг имеют:</w:t>
      </w:r>
    </w:p>
    <w:p w:rsidR="001957D7" w:rsidRDefault="001957D7">
      <w:pPr>
        <w:pStyle w:val="ConsPlusNormal"/>
        <w:spacing w:before="200"/>
        <w:ind w:firstLine="540"/>
        <w:jc w:val="both"/>
      </w:pPr>
      <w:r>
        <w:t>инвалиды и участники Великой Отечественной войны;</w:t>
      </w:r>
    </w:p>
    <w:p w:rsidR="001957D7" w:rsidRDefault="001957D7">
      <w:pPr>
        <w:pStyle w:val="ConsPlusNormal"/>
        <w:spacing w:before="200"/>
        <w:ind w:firstLine="540"/>
        <w:jc w:val="both"/>
      </w:pPr>
      <w:r>
        <w:t>одинокие граждане старше 80 лет;</w:t>
      </w:r>
    </w:p>
    <w:p w:rsidR="001957D7" w:rsidRDefault="001957D7">
      <w:pPr>
        <w:pStyle w:val="ConsPlusNormal"/>
        <w:spacing w:before="200"/>
        <w:ind w:firstLine="540"/>
        <w:jc w:val="both"/>
      </w:pPr>
      <w:r>
        <w:t>одинокие инвалиды I группы;</w:t>
      </w:r>
    </w:p>
    <w:p w:rsidR="001957D7" w:rsidRDefault="001957D7">
      <w:pPr>
        <w:pStyle w:val="ConsPlusNormal"/>
        <w:spacing w:before="200"/>
        <w:ind w:firstLine="540"/>
        <w:jc w:val="both"/>
      </w:pPr>
      <w:r>
        <w:t>инвалиды боевых действий и лица, на которых распространяются меры социальной поддержки, предоставляемые инвалидам боевых действий;</w:t>
      </w:r>
    </w:p>
    <w:p w:rsidR="001957D7" w:rsidRDefault="001957D7">
      <w:pPr>
        <w:pStyle w:val="ConsPlusNormal"/>
        <w:spacing w:before="200"/>
        <w:ind w:firstLine="540"/>
        <w:jc w:val="both"/>
      </w:pPr>
      <w:r>
        <w:t>лица, награжденные знаком "Жителю блокадного Ленинграда";</w:t>
      </w:r>
    </w:p>
    <w:p w:rsidR="001957D7" w:rsidRDefault="001957D7">
      <w:pPr>
        <w:pStyle w:val="ConsPlusNormal"/>
        <w:spacing w:before="200"/>
        <w:ind w:firstLine="540"/>
        <w:jc w:val="both"/>
      </w:pPr>
      <w:r>
        <w:t>реабилитированные лица и лица, признанные пострадавшими от политических репрессий;</w:t>
      </w:r>
    </w:p>
    <w:p w:rsidR="001957D7" w:rsidRDefault="001957D7">
      <w:pPr>
        <w:pStyle w:val="ConsPlusNormal"/>
        <w:spacing w:before="200"/>
        <w:ind w:firstLine="540"/>
        <w:jc w:val="both"/>
      </w:pPr>
      <w:r>
        <w:t>несовершеннолетние, оставшиеся без попечения родителей или законных представителей;</w:t>
      </w:r>
    </w:p>
    <w:p w:rsidR="001957D7" w:rsidRDefault="001957D7">
      <w:pPr>
        <w:pStyle w:val="ConsPlusNormal"/>
        <w:spacing w:before="200"/>
        <w:ind w:firstLine="540"/>
        <w:jc w:val="both"/>
      </w:pPr>
      <w:r>
        <w:t>заблудившиеся или подкинутые несовершеннолетние;</w:t>
      </w:r>
    </w:p>
    <w:p w:rsidR="001957D7" w:rsidRDefault="001957D7">
      <w:pPr>
        <w:pStyle w:val="ConsPlusNormal"/>
        <w:spacing w:before="200"/>
        <w:ind w:firstLine="540"/>
        <w:jc w:val="both"/>
      </w:pPr>
      <w:r>
        <w:t>несовершеннолетние, проживающие в семьях, находящихся в социально опасном положении;</w:t>
      </w:r>
    </w:p>
    <w:p w:rsidR="001957D7" w:rsidRDefault="001957D7">
      <w:pPr>
        <w:pStyle w:val="ConsPlusNormal"/>
        <w:spacing w:before="200"/>
        <w:ind w:firstLine="540"/>
        <w:jc w:val="both"/>
      </w:pPr>
      <w:r>
        <w:t>несовершеннолетние, самовольно оставившие семью, самовольно ушедшие из организаций для детей-сирот и детей, оставшихся без попечения родителей, или иных детских организаций, за исключением лиц, самовольно ушедших из специальных учебно-воспитательных учреждений закрытого типа;</w:t>
      </w:r>
    </w:p>
    <w:p w:rsidR="001957D7" w:rsidRDefault="001957D7">
      <w:pPr>
        <w:pStyle w:val="ConsPlusNormal"/>
        <w:spacing w:before="200"/>
        <w:ind w:firstLine="540"/>
        <w:jc w:val="both"/>
      </w:pPr>
      <w:r>
        <w:t>несовершеннолетние, не имеющие места жительства, места пребывания и (или) средств к существованию;</w:t>
      </w:r>
    </w:p>
    <w:p w:rsidR="001957D7" w:rsidRDefault="001957D7">
      <w:pPr>
        <w:pStyle w:val="ConsPlusNormal"/>
        <w:spacing w:before="200"/>
        <w:ind w:firstLine="540"/>
        <w:jc w:val="both"/>
      </w:pPr>
      <w:r>
        <w:t>несовершеннолетние, оказавшиеся в иной трудной жизненной ситуации и нуждающиеся в социальной помощи и (или) реабилитации;</w:t>
      </w:r>
    </w:p>
    <w:p w:rsidR="001957D7" w:rsidRDefault="001957D7">
      <w:pPr>
        <w:pStyle w:val="ConsPlusNormal"/>
        <w:spacing w:before="200"/>
        <w:ind w:firstLine="540"/>
        <w:jc w:val="both"/>
      </w:pPr>
      <w:r>
        <w:t>женщины, подвергшиеся психофизическому насилию, оказавшиеся в экстремальных психологических и социально-бытовых условиях.</w:t>
      </w:r>
    </w:p>
    <w:p w:rsidR="001957D7" w:rsidRDefault="001957D7">
      <w:pPr>
        <w:pStyle w:val="ConsPlusNormal"/>
        <w:ind w:firstLine="540"/>
        <w:jc w:val="both"/>
      </w:pPr>
    </w:p>
    <w:p w:rsidR="001957D7" w:rsidRDefault="001957D7">
      <w:pPr>
        <w:pStyle w:val="ConsPlusNormal"/>
        <w:ind w:firstLine="540"/>
        <w:jc w:val="both"/>
      </w:pPr>
      <w:r>
        <w:t xml:space="preserve">6. Категории граждан, которым социальные услуги предоставляются бесплатно, определены в </w:t>
      </w:r>
      <w:hyperlink r:id="rId53" w:tooltip="Федеральный закон от 28.12.2013 N 442-ФЗ (ред. от 01.05.2019) &quot;Об основах социального обслуживания граждан в Российской Федерации&quot;{КонсультантПлюс}" w:history="1">
        <w:r>
          <w:rPr>
            <w:color w:val="0000FF"/>
          </w:rPr>
          <w:t>статье 31</w:t>
        </w:r>
      </w:hyperlink>
      <w:r>
        <w:t xml:space="preserve"> Федерального закона от 28 декабря 2013 года N 442-ФЗ "Об основах социального обслуживания граждан в Российской Федерации" и в </w:t>
      </w:r>
      <w:hyperlink r:id="rId54"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статье 6</w:t>
        </w:r>
      </w:hyperlink>
      <w:r>
        <w:t xml:space="preserve"> областного закона от 29.10.2014 N 650-ОЗ "О мерах по реализации Федерального закона "Об основах социального обслуживания граждан в Российской Федерации" на территории Новгородской области" (далее - областной закон от 29.10.2014 N 650-ОЗ).</w:t>
      </w:r>
    </w:p>
    <w:p w:rsidR="001957D7" w:rsidRDefault="001957D7">
      <w:pPr>
        <w:pStyle w:val="ConsPlusNormal"/>
        <w:ind w:firstLine="540"/>
        <w:jc w:val="both"/>
      </w:pPr>
    </w:p>
    <w:p w:rsidR="001957D7" w:rsidRDefault="001957D7">
      <w:pPr>
        <w:pStyle w:val="ConsPlusNormal"/>
        <w:ind w:firstLine="540"/>
        <w:jc w:val="both"/>
      </w:pPr>
      <w:r>
        <w:t>7. Предоставление социальных услуг в стационарной форме социального обслуживания:</w:t>
      </w:r>
    </w:p>
    <w:p w:rsidR="001957D7" w:rsidRDefault="001957D7">
      <w:pPr>
        <w:pStyle w:val="ConsPlusNormal"/>
        <w:spacing w:before="200"/>
        <w:ind w:firstLine="540"/>
        <w:jc w:val="both"/>
      </w:pPr>
      <w:bookmarkStart w:id="3" w:name="Par107"/>
      <w:bookmarkEnd w:id="3"/>
      <w:r>
        <w:t>7.1. Социальные услуги в стационарной форме социального обслуживания предоставляются:</w:t>
      </w:r>
    </w:p>
    <w:p w:rsidR="001957D7" w:rsidRDefault="001957D7">
      <w:pPr>
        <w:pStyle w:val="ConsPlusNormal"/>
        <w:spacing w:before="200"/>
        <w:ind w:firstLine="540"/>
        <w:jc w:val="both"/>
      </w:pPr>
      <w:bookmarkStart w:id="4" w:name="Par108"/>
      <w:bookmarkEnd w:id="4"/>
      <w:r>
        <w:t>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нуждающимся в постоянном постороннем уходе;</w:t>
      </w:r>
    </w:p>
    <w:p w:rsidR="001957D7" w:rsidRDefault="001957D7">
      <w:pPr>
        <w:pStyle w:val="ConsPlusNormal"/>
        <w:spacing w:before="200"/>
        <w:ind w:firstLine="540"/>
        <w:jc w:val="both"/>
      </w:pPr>
      <w:bookmarkStart w:id="5" w:name="Par109"/>
      <w:bookmarkEnd w:id="5"/>
      <w:r>
        <w:t>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страдающим хроническими психическими заболеваниями и нуждающимся в постоянном постороннем уходе;</w:t>
      </w:r>
    </w:p>
    <w:p w:rsidR="001957D7" w:rsidRDefault="001957D7">
      <w:pPr>
        <w:pStyle w:val="ConsPlusNormal"/>
        <w:spacing w:before="200"/>
        <w:ind w:firstLine="540"/>
        <w:jc w:val="both"/>
      </w:pPr>
      <w:r>
        <w:t>детям-инвалидам и детям с ограниченными возможностями здоровья в возрасте от 3 до 18 лет;</w:t>
      </w:r>
    </w:p>
    <w:p w:rsidR="001957D7" w:rsidRDefault="001957D7">
      <w:pPr>
        <w:pStyle w:val="ConsPlusNormal"/>
        <w:spacing w:before="200"/>
        <w:ind w:firstLine="540"/>
        <w:jc w:val="both"/>
      </w:pPr>
      <w:bookmarkStart w:id="6" w:name="Par111"/>
      <w:bookmarkEnd w:id="6"/>
      <w:r>
        <w:t>детям-инвалидам в возрасте от 4 до 18 лет, страдающим психическими заболеваниями, частично или полностью утратившим способность к самообслуживанию и нуждающимся в постоянном постороннем уходе, из числа:</w:t>
      </w:r>
    </w:p>
    <w:p w:rsidR="001957D7" w:rsidRDefault="001957D7">
      <w:pPr>
        <w:pStyle w:val="ConsPlusNormal"/>
        <w:spacing w:before="200"/>
        <w:ind w:firstLine="540"/>
        <w:jc w:val="both"/>
      </w:pPr>
      <w:r>
        <w:t>детей-сирот - лиц в возрасте до 18 лет, у которых умерли оба или единственный родитель;</w:t>
      </w:r>
    </w:p>
    <w:p w:rsidR="001957D7" w:rsidRDefault="001957D7">
      <w:pPr>
        <w:pStyle w:val="ConsPlusNormal"/>
        <w:spacing w:before="200"/>
        <w:ind w:firstLine="540"/>
        <w:jc w:val="both"/>
      </w:pPr>
      <w:r>
        <w:t>детей, оставшихся без попечения родителей, - лиц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w:t>
      </w:r>
    </w:p>
    <w:p w:rsidR="001957D7" w:rsidRDefault="001957D7">
      <w:pPr>
        <w:pStyle w:val="ConsPlusNormal"/>
        <w:spacing w:before="200"/>
        <w:ind w:firstLine="540"/>
        <w:jc w:val="both"/>
      </w:pPr>
      <w:bookmarkStart w:id="7" w:name="Par114"/>
      <w:bookmarkEnd w:id="7"/>
      <w:r>
        <w:t>детей, имеющих законных представителей, - детей, чьи родители, усыновители, опекуны (попечители) (далее - законные представители) не могут по уважительным причинам исполнять свои обязанности в отношении детей;</w:t>
      </w:r>
    </w:p>
    <w:p w:rsidR="001957D7" w:rsidRDefault="001957D7">
      <w:pPr>
        <w:pStyle w:val="ConsPlusNormal"/>
        <w:spacing w:before="200"/>
        <w:ind w:firstLine="540"/>
        <w:jc w:val="both"/>
      </w:pPr>
      <w:r>
        <w:t>инвалидам в возрасте от 18 до 35 лет, страдающим хроническими психическими заболеваниями, частично или полностью утратившим способность к самообслуживанию и нуждающимся в постоянном постороннем уходе (далее - молодые инвалиды);</w:t>
      </w:r>
    </w:p>
    <w:p w:rsidR="001957D7" w:rsidRDefault="001957D7">
      <w:pPr>
        <w:pStyle w:val="ConsPlusNormal"/>
        <w:spacing w:before="200"/>
        <w:ind w:firstLine="540"/>
        <w:jc w:val="both"/>
      </w:pPr>
      <w:bookmarkStart w:id="8" w:name="Par116"/>
      <w:bookmarkEnd w:id="8"/>
      <w:r>
        <w:t>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ранее судимых или неоднократно привлекавшихся к административной ответственности, занимающихся бродяжничеством и попрошайничеством, без определенного места жительства и определенных занятий;</w:t>
      </w:r>
    </w:p>
    <w:p w:rsidR="001957D7" w:rsidRDefault="001957D7">
      <w:pPr>
        <w:pStyle w:val="ConsPlusNormal"/>
        <w:spacing w:before="200"/>
        <w:ind w:firstLine="540"/>
        <w:jc w:val="both"/>
      </w:pPr>
      <w:bookmarkStart w:id="9" w:name="Par117"/>
      <w:bookmarkEnd w:id="9"/>
      <w:r>
        <w:t>несовершеннолетним детям в возрасте от 3 до 18 лет, находящимся в трудной жизненной ситуации:</w:t>
      </w:r>
    </w:p>
    <w:p w:rsidR="001957D7" w:rsidRDefault="001957D7">
      <w:pPr>
        <w:pStyle w:val="ConsPlusNormal"/>
        <w:spacing w:before="200"/>
        <w:ind w:firstLine="540"/>
        <w:jc w:val="both"/>
      </w:pPr>
      <w:r>
        <w:t>оставшимся без попечения родителей или законных представителей;</w:t>
      </w:r>
    </w:p>
    <w:p w:rsidR="001957D7" w:rsidRDefault="001957D7">
      <w:pPr>
        <w:pStyle w:val="ConsPlusNormal"/>
        <w:spacing w:before="200"/>
        <w:ind w:firstLine="540"/>
        <w:jc w:val="both"/>
      </w:pPr>
      <w:r>
        <w:t>заблудившимся или подкинутым;</w:t>
      </w:r>
    </w:p>
    <w:p w:rsidR="001957D7" w:rsidRDefault="001957D7">
      <w:pPr>
        <w:pStyle w:val="ConsPlusNormal"/>
        <w:spacing w:before="200"/>
        <w:ind w:firstLine="540"/>
        <w:jc w:val="both"/>
      </w:pPr>
      <w:r>
        <w:t>проживающим в семьях, находящихся в социально опасном положении;</w:t>
      </w:r>
    </w:p>
    <w:p w:rsidR="001957D7" w:rsidRDefault="001957D7">
      <w:pPr>
        <w:pStyle w:val="ConsPlusNormal"/>
        <w:spacing w:before="200"/>
        <w:ind w:firstLine="540"/>
        <w:jc w:val="both"/>
      </w:pPr>
      <w:r>
        <w:t>самовольно оставившим семью, самовольно ушедшим из организаций для детей-сирот и детей, оставшихся без попечения родителей, или иных детских организаций, за исключением лиц, самовольно ушедших из специальных учебно-воспитательных учреждений закрытого типа;</w:t>
      </w:r>
    </w:p>
    <w:p w:rsidR="001957D7" w:rsidRDefault="001957D7">
      <w:pPr>
        <w:pStyle w:val="ConsPlusNormal"/>
        <w:spacing w:before="200"/>
        <w:ind w:firstLine="540"/>
        <w:jc w:val="both"/>
      </w:pPr>
      <w:r>
        <w:t>не имеющим места жительства, места пребывания и (или) средств к существованию;</w:t>
      </w:r>
    </w:p>
    <w:p w:rsidR="001957D7" w:rsidRDefault="001957D7">
      <w:pPr>
        <w:pStyle w:val="ConsPlusNormal"/>
        <w:spacing w:before="200"/>
        <w:ind w:firstLine="540"/>
        <w:jc w:val="both"/>
      </w:pPr>
      <w:bookmarkStart w:id="10" w:name="Par123"/>
      <w:bookmarkEnd w:id="10"/>
      <w:r>
        <w:t>оказавшимся в иной трудной жизненной ситуации и нуждающимся в социальной помощи и (или) реабилитации;</w:t>
      </w:r>
    </w:p>
    <w:p w:rsidR="001957D7" w:rsidRDefault="001957D7">
      <w:pPr>
        <w:pStyle w:val="ConsPlusNormal"/>
        <w:spacing w:before="200"/>
        <w:ind w:firstLine="540"/>
        <w:jc w:val="both"/>
      </w:pPr>
      <w:bookmarkStart w:id="11" w:name="Par124"/>
      <w:bookmarkEnd w:id="11"/>
      <w:r>
        <w:t>несовершеннолетним матерям, беременным несовершеннолетним;</w:t>
      </w:r>
    </w:p>
    <w:p w:rsidR="001957D7" w:rsidRDefault="001957D7">
      <w:pPr>
        <w:pStyle w:val="ConsPlusNormal"/>
        <w:spacing w:before="200"/>
        <w:ind w:firstLine="540"/>
        <w:jc w:val="both"/>
      </w:pPr>
      <w:r>
        <w:t>женщинам, испытывающим внутрисемейный конфликт;</w:t>
      </w:r>
    </w:p>
    <w:p w:rsidR="001957D7" w:rsidRDefault="001957D7">
      <w:pPr>
        <w:pStyle w:val="ConsPlusNormal"/>
        <w:spacing w:before="200"/>
        <w:ind w:firstLine="540"/>
        <w:jc w:val="both"/>
      </w:pPr>
      <w:r>
        <w:t>женщинам, подвергшимся психофизическому насилию;</w:t>
      </w:r>
    </w:p>
    <w:p w:rsidR="001957D7" w:rsidRDefault="001957D7">
      <w:pPr>
        <w:pStyle w:val="ConsPlusNormal"/>
        <w:spacing w:before="200"/>
        <w:ind w:firstLine="540"/>
        <w:jc w:val="both"/>
      </w:pPr>
      <w:r>
        <w:t>женщинам, не имеющим работы и средств к существованию;</w:t>
      </w:r>
    </w:p>
    <w:p w:rsidR="001957D7" w:rsidRDefault="001957D7">
      <w:pPr>
        <w:pStyle w:val="ConsPlusNormal"/>
        <w:spacing w:before="200"/>
        <w:ind w:firstLine="540"/>
        <w:jc w:val="both"/>
      </w:pPr>
      <w:bookmarkStart w:id="12" w:name="Par128"/>
      <w:bookmarkEnd w:id="12"/>
      <w:r>
        <w:t>женщинам, пострадавшим в результате катастроф, пожаров, стихийных бедствий;</w:t>
      </w:r>
    </w:p>
    <w:p w:rsidR="001957D7" w:rsidRDefault="001957D7">
      <w:pPr>
        <w:pStyle w:val="ConsPlusNormal"/>
        <w:spacing w:before="200"/>
        <w:ind w:firstLine="540"/>
        <w:jc w:val="both"/>
      </w:pPr>
      <w:bookmarkStart w:id="13" w:name="Par129"/>
      <w:bookmarkEnd w:id="13"/>
      <w:r>
        <w:t>родителям (законным представителям), сопровождающим детей-инвалидов в возрасте от 3 до 10 лет и детей-инвалидов в возрасте от 10 до 18 лет, нуждающихся в постоянном уходе с целью обеспечения их социальной реабилитации;</w:t>
      </w:r>
    </w:p>
    <w:p w:rsidR="001957D7" w:rsidRDefault="001957D7">
      <w:pPr>
        <w:pStyle w:val="ConsPlusNormal"/>
        <w:spacing w:before="200"/>
        <w:ind w:firstLine="540"/>
        <w:jc w:val="both"/>
      </w:pPr>
      <w:bookmarkStart w:id="14" w:name="Par130"/>
      <w:bookmarkEnd w:id="14"/>
      <w:r>
        <w:t>гражданам, сохранившим способность к самообслуживанию, из числа лиц:</w:t>
      </w:r>
    </w:p>
    <w:p w:rsidR="001957D7" w:rsidRDefault="001957D7">
      <w:pPr>
        <w:pStyle w:val="ConsPlusNormal"/>
        <w:jc w:val="both"/>
      </w:pPr>
      <w:r>
        <w:t xml:space="preserve">(абзац введен </w:t>
      </w:r>
      <w:hyperlink r:id="rId55"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без определенного места жительства и занятий, в том числе не достигших возраста 23 лет и завершивших пребывание в организации для детей-сирот и детей, оставшихся без попечения родителей;</w:t>
      </w:r>
    </w:p>
    <w:p w:rsidR="001957D7" w:rsidRDefault="001957D7">
      <w:pPr>
        <w:pStyle w:val="ConsPlusNormal"/>
        <w:jc w:val="both"/>
      </w:pPr>
      <w:r>
        <w:t xml:space="preserve">(абзац введен </w:t>
      </w:r>
      <w:hyperlink r:id="rId56"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bookmarkStart w:id="15" w:name="Par134"/>
      <w:bookmarkEnd w:id="15"/>
      <w:r>
        <w:t>освобождаемых из мест лишения свободы, в том числе за которыми установлен административный надзор;</w:t>
      </w:r>
    </w:p>
    <w:p w:rsidR="001957D7" w:rsidRDefault="001957D7">
      <w:pPr>
        <w:pStyle w:val="ConsPlusNormal"/>
        <w:jc w:val="both"/>
      </w:pPr>
      <w:r>
        <w:t xml:space="preserve">(абзац введен </w:t>
      </w:r>
      <w:hyperlink r:id="rId57"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jc w:val="both"/>
      </w:pPr>
      <w:r>
        <w:t xml:space="preserve">(пп. 7.1 в ред. </w:t>
      </w:r>
      <w:hyperlink r:id="rId58"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7.2. Социальные услуги в стационарной форме социального обслуживания предоставляются в:</w:t>
      </w:r>
    </w:p>
    <w:p w:rsidR="001957D7" w:rsidRDefault="001957D7">
      <w:pPr>
        <w:pStyle w:val="ConsPlusNormal"/>
        <w:spacing w:before="200"/>
        <w:ind w:firstLine="540"/>
        <w:jc w:val="both"/>
      </w:pPr>
      <w:r>
        <w:t>домах-интернатах, в том числе малой вместимости, для престарелых и инвалидов;</w:t>
      </w:r>
    </w:p>
    <w:p w:rsidR="001957D7" w:rsidRDefault="001957D7">
      <w:pPr>
        <w:pStyle w:val="ConsPlusNormal"/>
        <w:spacing w:before="200"/>
        <w:ind w:firstLine="540"/>
        <w:jc w:val="both"/>
      </w:pPr>
      <w:r>
        <w:t>комплексных центрах социального обслуживания населения;</w:t>
      </w:r>
    </w:p>
    <w:p w:rsidR="001957D7" w:rsidRDefault="001957D7">
      <w:pPr>
        <w:pStyle w:val="ConsPlusNormal"/>
        <w:spacing w:before="200"/>
        <w:ind w:firstLine="540"/>
        <w:jc w:val="both"/>
      </w:pPr>
      <w:r>
        <w:t>психоневрологических интернатах;</w:t>
      </w:r>
    </w:p>
    <w:p w:rsidR="001957D7" w:rsidRDefault="001957D7">
      <w:pPr>
        <w:pStyle w:val="ConsPlusNormal"/>
        <w:spacing w:before="200"/>
        <w:ind w:firstLine="540"/>
        <w:jc w:val="both"/>
      </w:pPr>
      <w:r>
        <w:t>детском доме-интернате для умственно отсталых детей (далее - детский дом-интернат);</w:t>
      </w:r>
    </w:p>
    <w:p w:rsidR="001957D7" w:rsidRDefault="001957D7">
      <w:pPr>
        <w:pStyle w:val="ConsPlusNormal"/>
        <w:spacing w:before="200"/>
        <w:ind w:firstLine="540"/>
        <w:jc w:val="both"/>
      </w:pPr>
      <w:r>
        <w:t>реабилитационном центре для детей и подростков с ограниченными возможностями;</w:t>
      </w:r>
    </w:p>
    <w:p w:rsidR="001957D7" w:rsidRDefault="001957D7">
      <w:pPr>
        <w:pStyle w:val="ConsPlusNormal"/>
        <w:spacing w:before="200"/>
        <w:ind w:firstLine="540"/>
        <w:jc w:val="both"/>
      </w:pPr>
      <w:r>
        <w:t>социальных приютах;</w:t>
      </w:r>
    </w:p>
    <w:p w:rsidR="001957D7" w:rsidRDefault="001957D7">
      <w:pPr>
        <w:pStyle w:val="ConsPlusNormal"/>
        <w:spacing w:before="200"/>
        <w:ind w:firstLine="540"/>
        <w:jc w:val="both"/>
      </w:pPr>
      <w:r>
        <w:t>кризисном центре помощи женщинам;</w:t>
      </w:r>
    </w:p>
    <w:p w:rsidR="001957D7" w:rsidRDefault="001957D7">
      <w:pPr>
        <w:pStyle w:val="ConsPlusNormal"/>
        <w:spacing w:before="200"/>
        <w:ind w:firstLine="540"/>
        <w:jc w:val="both"/>
      </w:pPr>
      <w:r>
        <w:t>социально-реабилитационных центрах для несовершеннолетних;</w:t>
      </w:r>
    </w:p>
    <w:p w:rsidR="001957D7" w:rsidRDefault="001957D7">
      <w:pPr>
        <w:pStyle w:val="ConsPlusNormal"/>
        <w:spacing w:before="200"/>
        <w:ind w:firstLine="540"/>
        <w:jc w:val="both"/>
      </w:pPr>
      <w:r>
        <w:t>центре социальной адаптации;</w:t>
      </w:r>
    </w:p>
    <w:p w:rsidR="001957D7" w:rsidRDefault="001957D7">
      <w:pPr>
        <w:pStyle w:val="ConsPlusNormal"/>
        <w:jc w:val="both"/>
      </w:pPr>
      <w:r>
        <w:t xml:space="preserve">(абзац введен </w:t>
      </w:r>
      <w:hyperlink r:id="rId5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иных организациях, осуществляющих стационарное социальное обслуживание;</w:t>
      </w:r>
    </w:p>
    <w:p w:rsidR="001957D7" w:rsidRDefault="001957D7">
      <w:pPr>
        <w:pStyle w:val="ConsPlusNormal"/>
        <w:spacing w:before="200"/>
        <w:ind w:firstLine="540"/>
        <w:jc w:val="both"/>
      </w:pPr>
      <w:r>
        <w:t xml:space="preserve">7.3. Социальные услуги в стационарной форме социального обслуживания, входящие в </w:t>
      </w:r>
      <w:hyperlink r:id="rId60"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социальных услуг по видам социальных услуг, предоставляемых поставщиками социальных услуг, утвержденный областным законом от 29.10.2014 N 650-ОЗ (далее перечень), в объемах, определенных стандартами предоставления социальных услуг (</w:t>
      </w:r>
      <w:hyperlink w:anchor="Par966" w:tooltip="СТАНДАРТ" w:history="1">
        <w:r>
          <w:rPr>
            <w:color w:val="0000FF"/>
          </w:rPr>
          <w:t>приложения NN 2</w:t>
        </w:r>
      </w:hyperlink>
      <w:r>
        <w:t xml:space="preserve"> - </w:t>
      </w:r>
      <w:hyperlink w:anchor="Par3614" w:tooltip="СТАНДАРТ" w:history="1">
        <w:r>
          <w:rPr>
            <w:color w:val="0000FF"/>
          </w:rPr>
          <w:t>8</w:t>
        </w:r>
      </w:hyperlink>
      <w:r>
        <w:t xml:space="preserve"> к Порядку), предоставляются бесплатно, а также на условиях частичной или полной оплаты;</w:t>
      </w:r>
    </w:p>
    <w:p w:rsidR="001957D7" w:rsidRDefault="001957D7">
      <w:pPr>
        <w:pStyle w:val="ConsPlusNormal"/>
        <w:jc w:val="both"/>
      </w:pPr>
      <w:r>
        <w:t xml:space="preserve">(пп. 7.3 в ред. </w:t>
      </w:r>
      <w:hyperlink r:id="rId6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 xml:space="preserve">7.4.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на основании подушевых нормативов финансирования социальных услуг, но не может превышать 75 процентов среднедушевого дохода получателя социальных услуг, рассчитанного в соответствии с </w:t>
      </w:r>
      <w:hyperlink r:id="rId62" w:tooltip="Постановление Правительства РФ от 18.10.2014 N 1075 &quot;Об утверждении Правил определения среднедушевого дохода для предоставления социальных услуг бесплатно&quot;{КонсультантПлюс}" w:history="1">
        <w:r>
          <w:rPr>
            <w:color w:val="0000FF"/>
          </w:rPr>
          <w:t>Правилами</w:t>
        </w:r>
      </w:hyperlink>
      <w:r>
        <w:t xml:space="preserve"> определения среднедушевого дохода для предоставления социальных услуг бесплатно, утвержденными постановлением Правительства Российской Федерации от 18 октября 2014 года N 1075 (далее - правила).</w:t>
      </w:r>
    </w:p>
    <w:p w:rsidR="001957D7" w:rsidRDefault="001957D7">
      <w:pPr>
        <w:pStyle w:val="ConsPlusNormal"/>
        <w:spacing w:before="200"/>
        <w:ind w:firstLine="540"/>
        <w:jc w:val="both"/>
      </w:pPr>
      <w:r>
        <w:t>Плата за предоставление социальных услуг в стационарной форме социального обслуживания производится в соответствии с договором о предоставлении социальных услуг, заключенным между получателем социальных услуг или его законным представителем и поставщиком социальных услуг.</w:t>
      </w:r>
    </w:p>
    <w:p w:rsidR="001957D7" w:rsidRDefault="001957D7">
      <w:pPr>
        <w:pStyle w:val="ConsPlusNormal"/>
        <w:spacing w:before="200"/>
        <w:ind w:firstLine="540"/>
        <w:jc w:val="both"/>
      </w:pPr>
      <w:r>
        <w:t xml:space="preserve">В случае изменения среднедушевого дохода получателя социальных услуг, находящегося на социальном обслуживании в стационарной форме социального обслуживания, и (или) предельной величины среднедушевого дохода, установленной областным </w:t>
      </w:r>
      <w:hyperlink r:id="rId63"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законом</w:t>
        </w:r>
      </w:hyperlink>
      <w:r>
        <w:t xml:space="preserve"> от 29.10.2014 N 650-ОЗ, размер платы за оказание социальных услуг может быть изменен поставщиком социальных услуг в порядке, установленном договором о предоставлении социальных услуг;</w:t>
      </w:r>
    </w:p>
    <w:p w:rsidR="001957D7" w:rsidRDefault="001957D7">
      <w:pPr>
        <w:pStyle w:val="ConsPlusNormal"/>
        <w:spacing w:before="200"/>
        <w:ind w:firstLine="540"/>
        <w:jc w:val="both"/>
      </w:pPr>
      <w:r>
        <w:t xml:space="preserve">7.5. Не входящие в </w:t>
      </w:r>
      <w:hyperlink r:id="rId64"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социальные услуги, а также входящие в </w:t>
      </w:r>
      <w:hyperlink r:id="rId65"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социальные услуги, предоставляемые сверх объемов, определяемых стандартами предоставления социальных услуг, оказываются поставщиками социальных услуг на условиях полной оплаты;</w:t>
      </w:r>
    </w:p>
    <w:p w:rsidR="001957D7" w:rsidRDefault="001957D7">
      <w:pPr>
        <w:pStyle w:val="ConsPlusNormal"/>
        <w:spacing w:before="200"/>
        <w:ind w:firstLine="540"/>
        <w:jc w:val="both"/>
      </w:pPr>
      <w:r>
        <w:t>7.6. Заключение договора о предоставлении социальных услуг в стационарной форме социального обслуживания осуществляется поставщиком социальных услуг на основании следующих документов:</w:t>
      </w:r>
    </w:p>
    <w:p w:rsidR="001957D7" w:rsidRDefault="001957D7">
      <w:pPr>
        <w:pStyle w:val="ConsPlusNormal"/>
        <w:spacing w:before="200"/>
        <w:ind w:firstLine="540"/>
        <w:jc w:val="both"/>
      </w:pPr>
      <w:r>
        <w:t xml:space="preserve">7.6.1. В домах-интернатах, в том числе малой вместимости, для престарелых и инвалидов, комплексных центрах социального обслуживания населения гражданам, указанным во </w:t>
      </w:r>
      <w:hyperlink w:anchor="Par107" w:tooltip="7.1. Социальные услуги в стационарной форме социального обслуживания предоставляются:" w:history="1">
        <w:r>
          <w:rPr>
            <w:color w:val="0000FF"/>
          </w:rPr>
          <w:t>втором абзаце подпункта 7.1</w:t>
        </w:r>
      </w:hyperlink>
      <w:r>
        <w:t xml:space="preserve"> Порядка:</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 и членов его семьи, совместно с ним проживающих;</w:t>
      </w:r>
    </w:p>
    <w:p w:rsidR="001957D7" w:rsidRDefault="001957D7">
      <w:pPr>
        <w:pStyle w:val="ConsPlusNormal"/>
        <w:jc w:val="both"/>
      </w:pPr>
      <w:r>
        <w:t xml:space="preserve">(в ред. постановлений Правительства Новгородской области от 30.10.2018 </w:t>
      </w:r>
      <w:hyperlink r:id="rId66"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67"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68"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69"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медицинской карты получателя социальных услуг, оформленной медицинской организацией;</w:t>
      </w:r>
    </w:p>
    <w:p w:rsidR="001957D7" w:rsidRDefault="001957D7">
      <w:pPr>
        <w:pStyle w:val="ConsPlusNormal"/>
        <w:spacing w:before="200"/>
        <w:ind w:firstLine="540"/>
        <w:jc w:val="both"/>
      </w:pPr>
      <w:r>
        <w:t>заключения медицинской организации о состоянии здоровья получателя социальных услуг и отсутствии противопоказаний к принятию на стационарное социальное обслуживание;</w:t>
      </w:r>
    </w:p>
    <w:p w:rsidR="001957D7" w:rsidRDefault="001957D7">
      <w:pPr>
        <w:pStyle w:val="ConsPlusNormal"/>
        <w:spacing w:before="200"/>
        <w:ind w:firstLine="540"/>
        <w:jc w:val="both"/>
      </w:pPr>
      <w:r>
        <w:t>копии справки, подтверждающей факт установления инвалидности (для получателей социальных услуг, признанных инвалидами);</w:t>
      </w:r>
    </w:p>
    <w:p w:rsidR="001957D7" w:rsidRDefault="001957D7">
      <w:pPr>
        <w:pStyle w:val="ConsPlusNormal"/>
        <w:jc w:val="both"/>
      </w:pPr>
      <w:r>
        <w:t xml:space="preserve">(в ред. </w:t>
      </w:r>
      <w:hyperlink r:id="rId70"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 xml:space="preserve">абзац исключен. - </w:t>
      </w:r>
      <w:hyperlink r:id="rId7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25.06.2019 N 237;</w:t>
      </w:r>
    </w:p>
    <w:p w:rsidR="001957D7" w:rsidRDefault="001957D7">
      <w:pPr>
        <w:pStyle w:val="ConsPlusNormal"/>
        <w:spacing w:before="200"/>
        <w:ind w:firstLine="540"/>
        <w:jc w:val="both"/>
      </w:pPr>
      <w:r>
        <w:t>документов о доходах получателя социальных услуг и членов его семьи за 12 последних календарных месяцев, предшествующих месяцу подачи заявления;</w:t>
      </w:r>
    </w:p>
    <w:p w:rsidR="001957D7" w:rsidRDefault="001957D7">
      <w:pPr>
        <w:pStyle w:val="ConsPlusNormal"/>
        <w:spacing w:before="200"/>
        <w:ind w:firstLine="540"/>
        <w:jc w:val="both"/>
      </w:pPr>
      <w:r>
        <w:t>согласия на обработку персональных данных заявителя и членов его семьи, совместно с ним проживающих;</w:t>
      </w:r>
    </w:p>
    <w:p w:rsidR="001957D7" w:rsidRDefault="001957D7">
      <w:pPr>
        <w:pStyle w:val="ConsPlusNormal"/>
        <w:jc w:val="both"/>
      </w:pPr>
      <w:r>
        <w:t xml:space="preserve">(абзац введен </w:t>
      </w:r>
      <w:hyperlink r:id="rId7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 xml:space="preserve">7.6.2. В психоневрологических интернатах гражданам, указанным в </w:t>
      </w:r>
      <w:hyperlink w:anchor="Par107" w:tooltip="7.1. Социальные услуги в стационарной форме социального обслуживания предоставляются:" w:history="1">
        <w:r>
          <w:rPr>
            <w:color w:val="0000FF"/>
          </w:rPr>
          <w:t>третьем абзаце подпункта 7.1</w:t>
        </w:r>
      </w:hyperlink>
      <w:r>
        <w:t xml:space="preserve"> Порядка:</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 и членов его семьи, совместно с ним проживающих;</w:t>
      </w:r>
    </w:p>
    <w:p w:rsidR="001957D7" w:rsidRDefault="001957D7">
      <w:pPr>
        <w:pStyle w:val="ConsPlusNormal"/>
        <w:jc w:val="both"/>
      </w:pPr>
      <w:r>
        <w:t xml:space="preserve">(в ред. постановлений Правительства Новгородской области от 30.10.2018 </w:t>
      </w:r>
      <w:hyperlink r:id="rId73"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7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75"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7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медицинской карты получателя социальных услуг, оформленной медицинской организацией;</w:t>
      </w:r>
    </w:p>
    <w:p w:rsidR="001957D7" w:rsidRDefault="001957D7">
      <w:pPr>
        <w:pStyle w:val="ConsPlusNormal"/>
        <w:spacing w:before="200"/>
        <w:ind w:firstLine="540"/>
        <w:jc w:val="both"/>
      </w:pPr>
      <w:r>
        <w:t>заключения врачебной комиссии с участием врача-психиатра, содержащего сведения о наличии у получателя социальных услуг психического расстройства, лишающего его возможности находиться в домах-интернатах, в том числе малой вместимости, для престарелых и инвалидов, а в отношении дееспособного получателя социальных услуг - также и об отсутствии оснований для постановки перед судом вопроса о признании его недееспособным;</w:t>
      </w:r>
    </w:p>
    <w:p w:rsidR="001957D7" w:rsidRDefault="001957D7">
      <w:pPr>
        <w:pStyle w:val="ConsPlusNormal"/>
        <w:spacing w:before="200"/>
        <w:ind w:firstLine="540"/>
        <w:jc w:val="both"/>
      </w:pPr>
      <w:r>
        <w:t>копии справки, подтверждающей факт установления инвалидности (для получателей социальных услуг, признанных инвалидами);</w:t>
      </w:r>
    </w:p>
    <w:p w:rsidR="001957D7" w:rsidRDefault="001957D7">
      <w:pPr>
        <w:pStyle w:val="ConsPlusNormal"/>
        <w:jc w:val="both"/>
      </w:pPr>
      <w:r>
        <w:t xml:space="preserve">(в ред. </w:t>
      </w:r>
      <w:hyperlink r:id="rId77"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документов о доходах получателя социальных услуг и членов его семьи за 12 последних календарных месяцев, предшествующих месяцу подачи заявления;</w:t>
      </w:r>
    </w:p>
    <w:p w:rsidR="001957D7" w:rsidRDefault="001957D7">
      <w:pPr>
        <w:pStyle w:val="ConsPlusNormal"/>
        <w:spacing w:before="200"/>
        <w:ind w:firstLine="540"/>
        <w:jc w:val="both"/>
      </w:pPr>
      <w:r>
        <w:t>документов, содержащих сведения о составе семьи получателя социальных услуг с указанием даты рождения каждого члена семьи и родственных отношений (за исключением лиц без определенного места жительства);</w:t>
      </w:r>
    </w:p>
    <w:p w:rsidR="001957D7" w:rsidRDefault="001957D7">
      <w:pPr>
        <w:pStyle w:val="ConsPlusNormal"/>
        <w:jc w:val="both"/>
      </w:pPr>
      <w:r>
        <w:t xml:space="preserve">(в ред. </w:t>
      </w:r>
      <w:hyperlink r:id="rId78"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согласия на обработку персональных данных заявителя и членов его семьи, совместно с ним проживающих.</w:t>
      </w:r>
    </w:p>
    <w:p w:rsidR="001957D7" w:rsidRDefault="001957D7">
      <w:pPr>
        <w:pStyle w:val="ConsPlusNormal"/>
        <w:jc w:val="both"/>
      </w:pPr>
      <w:r>
        <w:t xml:space="preserve">(абзац введен </w:t>
      </w:r>
      <w:hyperlink r:id="rId79"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Получатели социальных услуг, признанные судом недееспособными, дополнительно представляют:</w:t>
      </w:r>
    </w:p>
    <w:p w:rsidR="001957D7" w:rsidRDefault="001957D7">
      <w:pPr>
        <w:pStyle w:val="ConsPlusNormal"/>
        <w:spacing w:before="200"/>
        <w:ind w:firstLine="540"/>
        <w:jc w:val="both"/>
      </w:pPr>
      <w:r>
        <w:t>решение органа опеки и попечительства, принятое на основании заключения врачебной комиссии с участием врача-психиатра, о помещении получателя социальных услуг в психоневрологический интернат (для получателей социальных услуг, признанных в установленном действующим законодательством порядке недееспособными, не способных по своему состоянию подать заявление лично);</w:t>
      </w:r>
    </w:p>
    <w:p w:rsidR="001957D7" w:rsidRDefault="001957D7">
      <w:pPr>
        <w:pStyle w:val="ConsPlusNormal"/>
        <w:spacing w:before="200"/>
        <w:ind w:firstLine="540"/>
        <w:jc w:val="both"/>
      </w:pPr>
      <w:r>
        <w:t>копию решения суда о признании получателя социальных услуг недееспособным;</w:t>
      </w:r>
    </w:p>
    <w:p w:rsidR="001957D7" w:rsidRDefault="001957D7">
      <w:pPr>
        <w:pStyle w:val="ConsPlusNormal"/>
        <w:spacing w:before="200"/>
        <w:ind w:firstLine="540"/>
        <w:jc w:val="both"/>
      </w:pPr>
      <w:r>
        <w:t>копию акта органа местного самоуправления городского округа, муниципального района области (органа исполнительной власти области) о сохранении жилого помещения за получателем социальных услуг в случае, если он занимает жилое помещение по договору социального найма в домах муниципального (государственного) жилищного фонда;</w:t>
      </w:r>
    </w:p>
    <w:p w:rsidR="001957D7" w:rsidRDefault="001957D7">
      <w:pPr>
        <w:pStyle w:val="ConsPlusNormal"/>
        <w:spacing w:before="200"/>
        <w:ind w:firstLine="540"/>
        <w:jc w:val="both"/>
      </w:pPr>
      <w:r>
        <w:t xml:space="preserve">7.6.3. В специализированном отделении стационарного учреждения социального обслуживания гражданам, указанным в </w:t>
      </w:r>
      <w:hyperlink w:anchor="Par116"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з числа лиц, осво" w:history="1">
        <w:r>
          <w:rPr>
            <w:color w:val="0000FF"/>
          </w:rPr>
          <w:t>десятом абзаце подпункта 7.1</w:t>
        </w:r>
      </w:hyperlink>
      <w:r>
        <w:t xml:space="preserve"> Порядка:</w:t>
      </w:r>
    </w:p>
    <w:p w:rsidR="001957D7" w:rsidRDefault="001957D7">
      <w:pPr>
        <w:pStyle w:val="ConsPlusNormal"/>
        <w:jc w:val="both"/>
      </w:pPr>
      <w:r>
        <w:t xml:space="preserve">(в ред. </w:t>
      </w:r>
      <w:hyperlink r:id="rId80"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 и членов его семьи, совместно с ним проживающих;</w:t>
      </w:r>
    </w:p>
    <w:p w:rsidR="001957D7" w:rsidRDefault="001957D7">
      <w:pPr>
        <w:pStyle w:val="ConsPlusNormal"/>
        <w:jc w:val="both"/>
      </w:pPr>
      <w:r>
        <w:t xml:space="preserve">(в ред. постановлений Правительства Новгородской области от 30.10.2018 </w:t>
      </w:r>
      <w:hyperlink r:id="rId81"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8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83"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8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медицинской карты получателя социальных услуг, оформленной медицинской организацией;</w:t>
      </w:r>
    </w:p>
    <w:p w:rsidR="001957D7" w:rsidRDefault="001957D7">
      <w:pPr>
        <w:pStyle w:val="ConsPlusNormal"/>
        <w:spacing w:before="200"/>
        <w:ind w:firstLine="540"/>
        <w:jc w:val="both"/>
      </w:pPr>
      <w:r>
        <w:t>копии справки об освобождении из исправительного учреждения (при наличии);</w:t>
      </w:r>
    </w:p>
    <w:p w:rsidR="001957D7" w:rsidRDefault="001957D7">
      <w:pPr>
        <w:pStyle w:val="ConsPlusNormal"/>
        <w:spacing w:before="200"/>
        <w:ind w:firstLine="540"/>
        <w:jc w:val="both"/>
      </w:pPr>
      <w:r>
        <w:t>копии справки, подтверждающей факт установления инвалидности (для получателей социальных услуг, признанных инвалидами);</w:t>
      </w:r>
    </w:p>
    <w:p w:rsidR="001957D7" w:rsidRDefault="001957D7">
      <w:pPr>
        <w:pStyle w:val="ConsPlusNormal"/>
        <w:jc w:val="both"/>
      </w:pPr>
      <w:r>
        <w:t xml:space="preserve">(в ред. </w:t>
      </w:r>
      <w:hyperlink r:id="rId85"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документов о доходах получателя социальных услуг и членов его семьи за 12 последних календарных месяцев, предшествующих месяцу подачи заявления;</w:t>
      </w:r>
    </w:p>
    <w:p w:rsidR="001957D7" w:rsidRDefault="001957D7">
      <w:pPr>
        <w:pStyle w:val="ConsPlusNormal"/>
        <w:spacing w:before="200"/>
        <w:ind w:firstLine="540"/>
        <w:jc w:val="both"/>
      </w:pPr>
      <w:r>
        <w:t>согласия на обработку персональных данных заявителя и членов его семьи, совместно с ним проживающих.</w:t>
      </w:r>
    </w:p>
    <w:p w:rsidR="001957D7" w:rsidRDefault="001957D7">
      <w:pPr>
        <w:pStyle w:val="ConsPlusNormal"/>
        <w:jc w:val="both"/>
      </w:pPr>
      <w:r>
        <w:t xml:space="preserve">(абзац введен </w:t>
      </w:r>
      <w:hyperlink r:id="rId8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Лица, освобождаемые из мест лишения свободы, за которыми в соответствии с законодательством Российской Федерации установлен административный надзор, дополнительно представляют:</w:t>
      </w:r>
    </w:p>
    <w:p w:rsidR="001957D7" w:rsidRDefault="001957D7">
      <w:pPr>
        <w:pStyle w:val="ConsPlusNormal"/>
        <w:spacing w:before="200"/>
        <w:ind w:firstLine="540"/>
        <w:jc w:val="both"/>
      </w:pPr>
      <w:r>
        <w:t>копию справки об освобождении из исправительного учреждения с отметкой об установлении административного надзора;</w:t>
      </w:r>
    </w:p>
    <w:p w:rsidR="001957D7" w:rsidRDefault="001957D7">
      <w:pPr>
        <w:pStyle w:val="ConsPlusNormal"/>
        <w:spacing w:before="200"/>
        <w:ind w:firstLine="540"/>
        <w:jc w:val="both"/>
      </w:pPr>
      <w:r>
        <w:t>копию предписания, выданного администрацией исправительного учреждения, о выезде к избранному месту жительства или пребывания с указанием срока прибытия;</w:t>
      </w:r>
    </w:p>
    <w:p w:rsidR="001957D7" w:rsidRDefault="001957D7">
      <w:pPr>
        <w:pStyle w:val="ConsPlusNormal"/>
        <w:spacing w:before="200"/>
        <w:ind w:firstLine="540"/>
        <w:jc w:val="both"/>
      </w:pPr>
      <w:r>
        <w:t>сведения органов внутренних дел о постановке получателя социальных услуг на учет для осуществления административного надзора;</w:t>
      </w:r>
    </w:p>
    <w:p w:rsidR="001957D7" w:rsidRDefault="001957D7">
      <w:pPr>
        <w:pStyle w:val="ConsPlusNormal"/>
        <w:spacing w:before="200"/>
        <w:ind w:firstLine="540"/>
        <w:jc w:val="both"/>
      </w:pPr>
      <w:r>
        <w:t xml:space="preserve">7.6.4. В детском доме-интернате гражданам, указанным в </w:t>
      </w:r>
      <w:hyperlink w:anchor="Par111" w:tooltip="детям-инвалидам в возрасте от 4 до 18 лет, страдающим психическими заболеваниями, частично или полностью утратившим способность к самообслуживанию и нуждающимся в постоянном постороннем уходе, из числа:" w:history="1">
        <w:r>
          <w:rPr>
            <w:color w:val="0000FF"/>
          </w:rPr>
          <w:t>пятом</w:t>
        </w:r>
      </w:hyperlink>
      <w:r>
        <w:t xml:space="preserve"> - </w:t>
      </w:r>
      <w:hyperlink w:anchor="Par114" w:tooltip="детей, имеющих законных представителей, - детей, чьи родители, усыновители, опекуны (попечители) (далее - законные представители) не могут по уважительным причинам исполнять свои обязанности в отношении детей;" w:history="1">
        <w:r>
          <w:rPr>
            <w:color w:val="0000FF"/>
          </w:rPr>
          <w:t>восьмом абзацах подпункта 7.1</w:t>
        </w:r>
      </w:hyperlink>
      <w:r>
        <w:t xml:space="preserve"> Порядка:</w:t>
      </w:r>
    </w:p>
    <w:p w:rsidR="001957D7" w:rsidRDefault="001957D7">
      <w:pPr>
        <w:pStyle w:val="ConsPlusNormal"/>
        <w:spacing w:before="200"/>
        <w:ind w:firstLine="540"/>
        <w:jc w:val="both"/>
      </w:pPr>
      <w:r>
        <w:t>направления министерства труда и социальной защиты населения Новгородской области для помещения детей-сирот и детей, оставшихся без попечения родителей, детей, имеющих законных представителей, под надзор в организацию для детей-сирот и детей, оставшихся без попечения родителей;</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получателя социальных услуг;</w:t>
      </w:r>
    </w:p>
    <w:p w:rsidR="001957D7" w:rsidRDefault="001957D7">
      <w:pPr>
        <w:pStyle w:val="ConsPlusNormal"/>
        <w:jc w:val="both"/>
      </w:pPr>
      <w:r>
        <w:t xml:space="preserve">(в ред. </w:t>
      </w:r>
      <w:hyperlink r:id="rId87"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 xml:space="preserve">абзац исключен. - </w:t>
      </w:r>
      <w:hyperlink r:id="rId88"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30.10.2018 N 520;</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8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9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медицинской карты получателя социальных услуг, оформленной медицинской организацией;</w:t>
      </w:r>
    </w:p>
    <w:p w:rsidR="001957D7" w:rsidRDefault="001957D7">
      <w:pPr>
        <w:pStyle w:val="ConsPlusNormal"/>
        <w:spacing w:before="200"/>
        <w:ind w:firstLine="540"/>
        <w:jc w:val="both"/>
      </w:pPr>
      <w:r>
        <w:t>копии справки, подтверждающей факт установления инвалидности;</w:t>
      </w:r>
    </w:p>
    <w:p w:rsidR="001957D7" w:rsidRDefault="001957D7">
      <w:pPr>
        <w:pStyle w:val="ConsPlusNormal"/>
        <w:spacing w:before="200"/>
        <w:ind w:firstLine="540"/>
        <w:jc w:val="both"/>
      </w:pPr>
      <w:r>
        <w:t>страхового медицинского полиса получателя социальных услуг;</w:t>
      </w:r>
    </w:p>
    <w:p w:rsidR="001957D7" w:rsidRDefault="001957D7">
      <w:pPr>
        <w:pStyle w:val="ConsPlusNormal"/>
        <w:spacing w:before="200"/>
        <w:ind w:firstLine="540"/>
        <w:jc w:val="both"/>
      </w:pPr>
      <w:r>
        <w:t>страхового свидетельства обязательного пенсионного страхования или документа, подтверждающего регистрацию в системе индивидуального (персонифицированного) учета;</w:t>
      </w:r>
    </w:p>
    <w:p w:rsidR="001957D7" w:rsidRDefault="001957D7">
      <w:pPr>
        <w:pStyle w:val="ConsPlusNormal"/>
        <w:jc w:val="both"/>
      </w:pPr>
      <w:r>
        <w:t xml:space="preserve">(в ред. </w:t>
      </w:r>
      <w:hyperlink r:id="rId9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заключения врачебной комиссии с участием врача-психиатра, содержащего сведения о наличии у получателя социальных услуг психического расстройства, лишающего его возможности находиться в неспециализированном учреждении для социального обеспечения;</w:t>
      </w:r>
    </w:p>
    <w:p w:rsidR="001957D7" w:rsidRDefault="001957D7">
      <w:pPr>
        <w:pStyle w:val="ConsPlusNormal"/>
        <w:spacing w:before="200"/>
        <w:ind w:firstLine="540"/>
        <w:jc w:val="both"/>
      </w:pPr>
      <w:r>
        <w:t>индивидуальной программы реабилитации или абилитации получателя социальных услуг;</w:t>
      </w:r>
    </w:p>
    <w:p w:rsidR="001957D7" w:rsidRDefault="001957D7">
      <w:pPr>
        <w:pStyle w:val="ConsPlusNormal"/>
        <w:spacing w:before="200"/>
        <w:ind w:firstLine="540"/>
        <w:jc w:val="both"/>
      </w:pPr>
      <w:r>
        <w:t>акта органа опеки и попечительства о временном пребывании детей-сирот и детей, оставшихся без попечения родителей, в организации для детей-сирот и детей, оставшихся без попечения родителей;</w:t>
      </w:r>
    </w:p>
    <w:p w:rsidR="001957D7" w:rsidRDefault="001957D7">
      <w:pPr>
        <w:pStyle w:val="ConsPlusNormal"/>
        <w:spacing w:before="200"/>
        <w:ind w:firstLine="540"/>
        <w:jc w:val="both"/>
      </w:pPr>
      <w:r>
        <w:t>заключения психолого-медико-педагогической комиссии;</w:t>
      </w:r>
    </w:p>
    <w:p w:rsidR="001957D7" w:rsidRDefault="001957D7">
      <w:pPr>
        <w:pStyle w:val="ConsPlusNormal"/>
        <w:spacing w:before="200"/>
        <w:ind w:firstLine="540"/>
        <w:jc w:val="both"/>
      </w:pPr>
      <w:r>
        <w:t>карты профилактических прививок получателя социальных услуг по форме 063/у;</w:t>
      </w:r>
    </w:p>
    <w:p w:rsidR="001957D7" w:rsidRDefault="001957D7">
      <w:pPr>
        <w:pStyle w:val="ConsPlusNormal"/>
        <w:spacing w:before="200"/>
        <w:ind w:firstLine="540"/>
        <w:jc w:val="both"/>
      </w:pPr>
      <w:r>
        <w:t>справки о размере пенсии получателя социальных услуг;</w:t>
      </w:r>
    </w:p>
    <w:p w:rsidR="001957D7" w:rsidRDefault="001957D7">
      <w:pPr>
        <w:pStyle w:val="ConsPlusNormal"/>
        <w:spacing w:before="200"/>
        <w:ind w:firstLine="540"/>
        <w:jc w:val="both"/>
      </w:pPr>
      <w:r>
        <w:t xml:space="preserve">абзац исключен. - </w:t>
      </w:r>
      <w:hyperlink r:id="rId9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25.06.2019 N 237;</w:t>
      </w:r>
    </w:p>
    <w:p w:rsidR="001957D7" w:rsidRDefault="001957D7">
      <w:pPr>
        <w:pStyle w:val="ConsPlusNormal"/>
        <w:spacing w:before="200"/>
        <w:ind w:firstLine="540"/>
        <w:jc w:val="both"/>
      </w:pPr>
      <w:r>
        <w:t>копии акта органа местного самоуправления городского округа, муниципального района (органа исполнительной власти области) о сохранении жилого помещения за получателем социальных услуг в случае если он занимает жилое помещение по договору социального найма в домах муниципального (государственного) жилищного фонда;</w:t>
      </w:r>
    </w:p>
    <w:p w:rsidR="001957D7" w:rsidRDefault="001957D7">
      <w:pPr>
        <w:pStyle w:val="ConsPlusNormal"/>
        <w:spacing w:before="200"/>
        <w:ind w:firstLine="540"/>
        <w:jc w:val="both"/>
      </w:pPr>
      <w:r>
        <w:t xml:space="preserve">документов, свидетельствующих об обстоятельствах утраты (отсутствия) попечения родителей (единственного родителя) и документов, свидетельствующих об иных случаях отсутствия родительского попечения (при наличии оснований, установленных </w:t>
      </w:r>
      <w:hyperlink r:id="rId93" w:tooltip="&quot;Семейный кодекс Российской Федерации&quot; от 29.12.1995 N 223-ФЗ (ред. от 29.05.2019){КонсультантПлюс}" w:history="1">
        <w:r>
          <w:rPr>
            <w:color w:val="0000FF"/>
          </w:rPr>
          <w:t>пунктом 1 статьи 121</w:t>
        </w:r>
      </w:hyperlink>
      <w:r>
        <w:t xml:space="preserve"> Семейного кодекса Российской Федерации);</w:t>
      </w:r>
    </w:p>
    <w:p w:rsidR="001957D7" w:rsidRDefault="001957D7">
      <w:pPr>
        <w:pStyle w:val="ConsPlusNormal"/>
        <w:spacing w:before="200"/>
        <w:ind w:firstLine="540"/>
        <w:jc w:val="both"/>
      </w:pPr>
      <w:r>
        <w:t>соглашения между родителями, усыновителями либо опекунами (попечителями), детским домом-интернатом и органом опеки и попечительства о временном пребывании ребенка в детском доме-интернате (для детей, имеющих законных представителей);</w:t>
      </w:r>
    </w:p>
    <w:p w:rsidR="001957D7" w:rsidRDefault="001957D7">
      <w:pPr>
        <w:pStyle w:val="ConsPlusNormal"/>
        <w:jc w:val="both"/>
      </w:pPr>
      <w:r>
        <w:t xml:space="preserve">(пп. 7.6.4 в ред. </w:t>
      </w:r>
      <w:hyperlink r:id="rId94"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 xml:space="preserve">7.6.5. Исключен. - </w:t>
      </w:r>
      <w:hyperlink r:id="rId95"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29.05.2018 N 250;</w:t>
      </w:r>
    </w:p>
    <w:p w:rsidR="001957D7" w:rsidRDefault="001957D7">
      <w:pPr>
        <w:pStyle w:val="ConsPlusNormal"/>
        <w:spacing w:before="200"/>
        <w:ind w:firstLine="540"/>
        <w:jc w:val="both"/>
      </w:pPr>
      <w:r>
        <w:t>7.6.6. Для предоставления социальных услуг в форме стационарного социального обслуживания в отделении для молодых инвалидов воспитанники, достигшие возраста 18 лет, подают заявление директору детского дома-интерната лично (кроме воспитанников, признанных в установленном действующим законодательством порядке недееспособными, не способных по своему состоянию подать заявление лично). Зачисление в отделение осуществляется на основании приказа детского дома-интерната. Воспитанники, признанные в установленном действующим законодательством порядке недееспособными, не способные по своему состоянию подать заявление лично, зачисляются в отделение на основании приказа детского дома-интерната.</w:t>
      </w:r>
    </w:p>
    <w:p w:rsidR="001957D7" w:rsidRDefault="001957D7">
      <w:pPr>
        <w:pStyle w:val="ConsPlusNormal"/>
        <w:spacing w:before="200"/>
        <w:ind w:firstLine="540"/>
        <w:jc w:val="both"/>
      </w:pPr>
      <w:r>
        <w:t>Молодые инвалиды, получающие социальные услуги в форме стационарного социального обслуживания в детском доме-интернате, в том числе признанные в установленном действующим законодательством порядке недееспособным, при наличии заключения врачебной комиссии с участием врача-психиатра о том, что по состоянию здоровья они могут проживать самостоятельно, имеют право отказаться от социального обслуживания. Отказ оформляется в письменной форме и вносится в индивидуальную программу;</w:t>
      </w:r>
    </w:p>
    <w:p w:rsidR="001957D7" w:rsidRDefault="001957D7">
      <w:pPr>
        <w:pStyle w:val="ConsPlusNormal"/>
        <w:spacing w:before="200"/>
        <w:ind w:firstLine="540"/>
        <w:jc w:val="both"/>
      </w:pPr>
      <w:r>
        <w:t xml:space="preserve">7.6.7. В социальных приютах для детей, социально-реабилитационных центрах для несовершеннолетних и комплексных центрах социального обслуживания населения гражданам, указанным в </w:t>
      </w:r>
      <w:hyperlink w:anchor="Par117" w:tooltip="несовершеннолетним детям в возрасте от 3 до 18 лет, находящимся в трудной жизненной ситуации:" w:history="1">
        <w:r>
          <w:rPr>
            <w:color w:val="0000FF"/>
          </w:rPr>
          <w:t>одиннадцатом</w:t>
        </w:r>
      </w:hyperlink>
      <w:r>
        <w:t xml:space="preserve"> - </w:t>
      </w:r>
      <w:hyperlink w:anchor="Par123" w:tooltip="оказавшимся в иной трудной жизненной ситуации и нуждающимся в социальной помощи и (или) реабилитации;" w:history="1">
        <w:r>
          <w:rPr>
            <w:color w:val="0000FF"/>
          </w:rPr>
          <w:t>семнадцатом абзацах подпункта 7.1</w:t>
        </w:r>
      </w:hyperlink>
      <w:r>
        <w:t xml:space="preserve"> Порядка, в случае непредставления документа, предусмотренного </w:t>
      </w:r>
      <w:hyperlink w:anchor="Par80" w:tooltip="заявления получателя социальных услуг или его законного представителя к поставщику социальных услуг (для несовершеннолетних с учетом мнения получателя социальных услуг, достигшего возраста 10 лет);" w:history="1">
        <w:r>
          <w:rPr>
            <w:color w:val="0000FF"/>
          </w:rPr>
          <w:t>вторым абзацем пункта 3</w:t>
        </w:r>
      </w:hyperlink>
      <w:r>
        <w:t xml:space="preserve"> Порядка, на основании одного из следующих документов:</w:t>
      </w:r>
    </w:p>
    <w:p w:rsidR="001957D7" w:rsidRDefault="001957D7">
      <w:pPr>
        <w:pStyle w:val="ConsPlusNormal"/>
        <w:jc w:val="both"/>
      </w:pPr>
      <w:r>
        <w:t xml:space="preserve">(в ред. </w:t>
      </w:r>
      <w:hyperlink r:id="rId96"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ходатайства должностного лица органа или учреждения системы профилактики безнадзорности и правонарушений несовершеннолетних;</w:t>
      </w:r>
    </w:p>
    <w:p w:rsidR="001957D7" w:rsidRDefault="001957D7">
      <w:pPr>
        <w:pStyle w:val="ConsPlusNormal"/>
        <w:spacing w:before="200"/>
        <w:ind w:firstLine="540"/>
        <w:jc w:val="both"/>
      </w:pPr>
      <w:r>
        <w:t>постановления лица, производящего дознание, следователя или судьи в случаях задержания, административного ареста, заключения под стражу, осуждения к аресту, ограничения свободы, лишения свободы родителей или иных законных представителей несовершеннолетнего;</w:t>
      </w:r>
    </w:p>
    <w:p w:rsidR="001957D7" w:rsidRDefault="001957D7">
      <w:pPr>
        <w:pStyle w:val="ConsPlusNormal"/>
        <w:spacing w:before="200"/>
        <w:ind w:firstLine="540"/>
        <w:jc w:val="both"/>
      </w:pPr>
      <w:r>
        <w:t>акта оперативного дежурного районного, городского отдела (управления) внутренних дел, отдела (управления) внутренних дел иного муниципального образования, отдела (управления) внутренних дел закрытого административно-территориального образования, отдела (управления) внутренних дел на транспорте о необходимости приема получателя социальных услуг в специализированное учреждение для несовершеннолетних, нуждающихся в социальной реабилитации;</w:t>
      </w:r>
    </w:p>
    <w:p w:rsidR="001957D7" w:rsidRDefault="001957D7">
      <w:pPr>
        <w:pStyle w:val="ConsPlusNormal"/>
        <w:spacing w:before="200"/>
        <w:ind w:firstLine="540"/>
        <w:jc w:val="both"/>
      </w:pPr>
      <w:r>
        <w:t>направления администрации специализированного учреждения для несовершеннолетних, нуждающихся в социальной реабилитации, в котором находится получатель социальных услуг, самовольно оставивший семью, самовольно ушедший из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w:t>
      </w:r>
    </w:p>
    <w:p w:rsidR="001957D7" w:rsidRDefault="001957D7">
      <w:pPr>
        <w:pStyle w:val="ConsPlusNormal"/>
        <w:spacing w:before="200"/>
        <w:ind w:firstLine="540"/>
        <w:jc w:val="both"/>
      </w:pPr>
      <w:r>
        <w:t xml:space="preserve">7.6.8. В реабилитационном центре для детей и подростков с ограниченными возможностями гражданам, указанным в </w:t>
      </w:r>
      <w:hyperlink w:anchor="Par107" w:tooltip="7.1. Социальные услуги в стационарной форме социального обслуживания предоставляются:" w:history="1">
        <w:r>
          <w:rPr>
            <w:color w:val="0000FF"/>
          </w:rPr>
          <w:t>четвертом</w:t>
        </w:r>
      </w:hyperlink>
      <w:r>
        <w:t xml:space="preserve"> и </w:t>
      </w:r>
      <w:hyperlink w:anchor="Par129" w:tooltip="родителям (законным представителям), сопровождающим детей-инвалидов в возрасте от 3 до 10 лет и детей-инвалидов в возрасте от 10 до 18 лет, нуждающихся в постоянном уходе с целью обеспечения их социальной реабилитации;" w:history="1">
        <w:r>
          <w:rPr>
            <w:color w:val="0000FF"/>
          </w:rPr>
          <w:t>двадцать третьем абзацах подпункта 7.1</w:t>
        </w:r>
      </w:hyperlink>
      <w:r>
        <w:t xml:space="preserve"> Порядка:</w:t>
      </w:r>
    </w:p>
    <w:p w:rsidR="001957D7" w:rsidRDefault="001957D7">
      <w:pPr>
        <w:pStyle w:val="ConsPlusNormal"/>
        <w:jc w:val="both"/>
      </w:pPr>
      <w:r>
        <w:t xml:space="preserve">(в ред. </w:t>
      </w:r>
      <w:hyperlink r:id="rId97"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получателя социальных услуг;</w:t>
      </w:r>
    </w:p>
    <w:p w:rsidR="001957D7" w:rsidRDefault="001957D7">
      <w:pPr>
        <w:pStyle w:val="ConsPlusNormal"/>
        <w:jc w:val="both"/>
      </w:pPr>
      <w:r>
        <w:t xml:space="preserve">(в ред. </w:t>
      </w:r>
      <w:hyperlink r:id="rId98"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9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0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 xml:space="preserve">абзац исключен. - </w:t>
      </w:r>
      <w:hyperlink r:id="rId101"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30.10.2018 N 520;</w:t>
      </w:r>
    </w:p>
    <w:p w:rsidR="001957D7" w:rsidRDefault="001957D7">
      <w:pPr>
        <w:pStyle w:val="ConsPlusNormal"/>
        <w:spacing w:before="200"/>
        <w:ind w:firstLine="540"/>
        <w:jc w:val="both"/>
      </w:pPr>
      <w:r>
        <w:t>копии справки, подтверждающей факт установления инвалидности (для ребенка-инвалида);</w:t>
      </w:r>
    </w:p>
    <w:p w:rsidR="001957D7" w:rsidRDefault="001957D7">
      <w:pPr>
        <w:pStyle w:val="ConsPlusNormal"/>
        <w:jc w:val="both"/>
      </w:pPr>
      <w:r>
        <w:t xml:space="preserve">(в ред. </w:t>
      </w:r>
      <w:hyperlink r:id="rId102"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копии заключения психолого-медико-педагогической комиссии (для ребенка с ограниченными возможностями здоровья);</w:t>
      </w:r>
    </w:p>
    <w:p w:rsidR="001957D7" w:rsidRDefault="001957D7">
      <w:pPr>
        <w:pStyle w:val="ConsPlusNormal"/>
        <w:spacing w:before="200"/>
        <w:ind w:firstLine="540"/>
        <w:jc w:val="both"/>
      </w:pPr>
      <w:r>
        <w:t>копии индивидуальной программы реабилитации или абилитации ребенка-инвалида, выдаваемой федеральными государственными учреждениями медико-социальной экспертизы (для ребенка-инвалида);</w:t>
      </w:r>
    </w:p>
    <w:p w:rsidR="001957D7" w:rsidRDefault="001957D7">
      <w:pPr>
        <w:pStyle w:val="ConsPlusNormal"/>
        <w:spacing w:before="200"/>
        <w:ind w:firstLine="540"/>
        <w:jc w:val="both"/>
      </w:pPr>
      <w:r>
        <w:t>копии страхового медицинского полиса получателя социальных услуг;</w:t>
      </w:r>
    </w:p>
    <w:p w:rsidR="001957D7" w:rsidRDefault="001957D7">
      <w:pPr>
        <w:pStyle w:val="ConsPlusNormal"/>
        <w:spacing w:before="200"/>
        <w:ind w:firstLine="540"/>
        <w:jc w:val="both"/>
      </w:pPr>
      <w:r>
        <w:t>карты профилактических прививок получателя социальных услуг по форме 063/у;</w:t>
      </w:r>
    </w:p>
    <w:p w:rsidR="001957D7" w:rsidRDefault="001957D7">
      <w:pPr>
        <w:pStyle w:val="ConsPlusNormal"/>
        <w:spacing w:before="200"/>
        <w:ind w:firstLine="540"/>
        <w:jc w:val="both"/>
      </w:pPr>
      <w:r>
        <w:t>выписки из истории болезни;</w:t>
      </w:r>
    </w:p>
    <w:p w:rsidR="001957D7" w:rsidRDefault="001957D7">
      <w:pPr>
        <w:pStyle w:val="ConsPlusNormal"/>
        <w:spacing w:before="200"/>
        <w:ind w:firstLine="540"/>
        <w:jc w:val="both"/>
      </w:pPr>
      <w:r>
        <w:t>справки об отсутствии контакта с инфекционными больными, выданной медицинской организацией, или отметки участкового педиатра в выписке из истории болезни.</w:t>
      </w:r>
    </w:p>
    <w:p w:rsidR="001957D7" w:rsidRDefault="001957D7">
      <w:pPr>
        <w:pStyle w:val="ConsPlusNormal"/>
        <w:spacing w:before="200"/>
        <w:ind w:firstLine="540"/>
        <w:jc w:val="both"/>
      </w:pPr>
      <w:r>
        <w:t>Родители (законные представители), сопровождающие детей-инвалидов в возрасте от 3 до 10 лет и детей-инвалидов в возрасте от 10 до 18 лет, нуждающихся в постоянном уходе с целью обеспечения их социальной реабилитации, представляют:</w:t>
      </w:r>
    </w:p>
    <w:p w:rsidR="001957D7" w:rsidRDefault="001957D7">
      <w:pPr>
        <w:pStyle w:val="ConsPlusNormal"/>
        <w:spacing w:before="200"/>
        <w:ind w:firstLine="540"/>
        <w:jc w:val="both"/>
      </w:pPr>
      <w:r>
        <w:t>копию паспорта или иного документа, удостоверяющего личность;</w:t>
      </w:r>
    </w:p>
    <w:p w:rsidR="001957D7" w:rsidRDefault="001957D7">
      <w:pPr>
        <w:pStyle w:val="ConsPlusNormal"/>
        <w:jc w:val="both"/>
      </w:pPr>
      <w:r>
        <w:t xml:space="preserve">(в ред. </w:t>
      </w:r>
      <w:hyperlink r:id="rId103"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копию документа, подтверждающего полномочия законного представителя;</w:t>
      </w:r>
    </w:p>
    <w:p w:rsidR="001957D7" w:rsidRDefault="001957D7">
      <w:pPr>
        <w:pStyle w:val="ConsPlusNormal"/>
        <w:spacing w:before="200"/>
        <w:ind w:firstLine="540"/>
        <w:jc w:val="both"/>
      </w:pPr>
      <w:r>
        <w:t>справку от терапевта о состоянии здоровья;</w:t>
      </w:r>
    </w:p>
    <w:p w:rsidR="001957D7" w:rsidRDefault="001957D7">
      <w:pPr>
        <w:pStyle w:val="ConsPlusNormal"/>
        <w:spacing w:before="200"/>
        <w:ind w:firstLine="540"/>
        <w:jc w:val="both"/>
      </w:pPr>
      <w:r>
        <w:t>результаты флюорографического исследования родителя (законного представителя).</w:t>
      </w:r>
    </w:p>
    <w:p w:rsidR="001957D7" w:rsidRDefault="001957D7">
      <w:pPr>
        <w:pStyle w:val="ConsPlusNormal"/>
        <w:spacing w:before="200"/>
        <w:ind w:firstLine="540"/>
        <w:jc w:val="both"/>
      </w:pPr>
      <w:r>
        <w:t>Срок пребывания в стационарном отделении реабилитационного центра для детей и подростков с ограниченными возможностями составляет от 12 до 24 дней, время пребывания - круглосуточно, периодичность - не более 2 раз в год;</w:t>
      </w:r>
    </w:p>
    <w:p w:rsidR="001957D7" w:rsidRDefault="001957D7">
      <w:pPr>
        <w:pStyle w:val="ConsPlusNormal"/>
        <w:jc w:val="both"/>
      </w:pPr>
      <w:r>
        <w:t xml:space="preserve">(пп. 7.6.8 в ред. </w:t>
      </w:r>
      <w:hyperlink r:id="rId104" w:tooltip="Постановление Правительства Новгородской области от 24.10.2016 N 378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24.10.2016 N 378)</w:t>
      </w:r>
    </w:p>
    <w:p w:rsidR="001957D7" w:rsidRDefault="001957D7">
      <w:pPr>
        <w:pStyle w:val="ConsPlusNormal"/>
        <w:spacing w:before="200"/>
        <w:ind w:firstLine="540"/>
        <w:jc w:val="both"/>
      </w:pPr>
      <w:r>
        <w:t xml:space="preserve">7.6.9. В комплексном центре социального обслуживания населения, кризисном центре помощи женщинам гражданам, указанным в </w:t>
      </w:r>
      <w:hyperlink w:anchor="Par124" w:tooltip="несовершеннолетним матерям, беременным несовершеннолетним;" w:history="1">
        <w:r>
          <w:rPr>
            <w:color w:val="0000FF"/>
          </w:rPr>
          <w:t>восемнадцатом</w:t>
        </w:r>
      </w:hyperlink>
      <w:r>
        <w:t xml:space="preserve"> - </w:t>
      </w:r>
      <w:hyperlink w:anchor="Par128" w:tooltip="женщинам, пострадавшим в результате катастроф, пожаров, стихийных бедствий;" w:history="1">
        <w:r>
          <w:rPr>
            <w:color w:val="0000FF"/>
          </w:rPr>
          <w:t>двадцать втором абзацах подпункта 7.1</w:t>
        </w:r>
      </w:hyperlink>
      <w:r>
        <w:t xml:space="preserve"> Порядка:</w:t>
      </w:r>
    </w:p>
    <w:p w:rsidR="001957D7" w:rsidRDefault="001957D7">
      <w:pPr>
        <w:pStyle w:val="ConsPlusNormal"/>
        <w:jc w:val="both"/>
      </w:pPr>
      <w:r>
        <w:t xml:space="preserve">(в ред. </w:t>
      </w:r>
      <w:hyperlink r:id="rId105"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w:t>
      </w:r>
    </w:p>
    <w:p w:rsidR="001957D7" w:rsidRDefault="001957D7">
      <w:pPr>
        <w:pStyle w:val="ConsPlusNormal"/>
        <w:jc w:val="both"/>
      </w:pPr>
      <w:r>
        <w:t xml:space="preserve">(в ред. </w:t>
      </w:r>
      <w:hyperlink r:id="rId106"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ребенка (при наличии ребенка).</w:t>
      </w:r>
    </w:p>
    <w:p w:rsidR="001957D7" w:rsidRDefault="001957D7">
      <w:pPr>
        <w:pStyle w:val="ConsPlusNormal"/>
        <w:jc w:val="both"/>
      </w:pPr>
      <w:r>
        <w:t xml:space="preserve">(в ред. </w:t>
      </w:r>
      <w:hyperlink r:id="rId107"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 xml:space="preserve">Абзац исключен. - </w:t>
      </w:r>
      <w:hyperlink r:id="rId108" w:tooltip="Постановление Правительства Новгородской области от 24.10.2016 N 378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24.10.2016 N 378.</w:t>
      </w:r>
    </w:p>
    <w:p w:rsidR="001957D7" w:rsidRDefault="001957D7">
      <w:pPr>
        <w:pStyle w:val="ConsPlusNormal"/>
        <w:spacing w:before="200"/>
        <w:ind w:firstLine="540"/>
        <w:jc w:val="both"/>
      </w:pPr>
      <w:r>
        <w:t>Срок пребывания в стационарном отделении комплексного центра социального обслуживания населения, кризисного центра помощи женщинам составляет не более 4 месяцев, время пребывания - круглосуточно;</w:t>
      </w:r>
    </w:p>
    <w:p w:rsidR="001957D7" w:rsidRDefault="001957D7">
      <w:pPr>
        <w:pStyle w:val="ConsPlusNormal"/>
        <w:spacing w:before="200"/>
        <w:ind w:firstLine="540"/>
        <w:jc w:val="both"/>
      </w:pPr>
      <w:r>
        <w:t xml:space="preserve">7.6.10. В отделении социальной адаптации центра социальной адаптации гражданам, указанным в </w:t>
      </w:r>
      <w:hyperlink w:anchor="Par130" w:tooltip="гражданам, сохранившим способность к самообслуживанию, из числа лиц:" w:history="1">
        <w:r>
          <w:rPr>
            <w:color w:val="0000FF"/>
          </w:rPr>
          <w:t>двадцать четвертом</w:t>
        </w:r>
      </w:hyperlink>
      <w:r>
        <w:t xml:space="preserve"> - </w:t>
      </w:r>
      <w:hyperlink w:anchor="Par134" w:tooltip="освобождаемых из мест лишения свободы, в том числе за которыми установлен административный надзор;" w:history="1">
        <w:r>
          <w:rPr>
            <w:color w:val="0000FF"/>
          </w:rPr>
          <w:t>двадцать шестом абзацах подпункта 7.1</w:t>
        </w:r>
      </w:hyperlink>
      <w:r>
        <w:t xml:space="preserve"> Порядка:</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 (при наличии);</w:t>
      </w:r>
    </w:p>
    <w:p w:rsidR="001957D7" w:rsidRDefault="001957D7">
      <w:pPr>
        <w:pStyle w:val="ConsPlusNormal"/>
        <w:spacing w:before="200"/>
        <w:ind w:firstLine="540"/>
        <w:jc w:val="both"/>
      </w:pPr>
      <w:r>
        <w:t>справки об освобождении из исправительного учреждения (для лиц, освободившихся из исправительного учреждения).</w:t>
      </w:r>
    </w:p>
    <w:p w:rsidR="001957D7" w:rsidRDefault="001957D7">
      <w:pPr>
        <w:pStyle w:val="ConsPlusNormal"/>
        <w:spacing w:before="200"/>
        <w:ind w:firstLine="540"/>
        <w:jc w:val="both"/>
      </w:pPr>
      <w:r>
        <w:t>Лица, освобождаемые из исправительного учреждения, за которыми в соответствии с законодательством Российской Федерации установлен административный надзор, дополнительно представляют:</w:t>
      </w:r>
    </w:p>
    <w:p w:rsidR="001957D7" w:rsidRDefault="001957D7">
      <w:pPr>
        <w:pStyle w:val="ConsPlusNormal"/>
        <w:spacing w:before="200"/>
        <w:ind w:firstLine="540"/>
        <w:jc w:val="both"/>
      </w:pPr>
      <w:r>
        <w:t>копию справки об освобождении из исправительного учреждения с отметкой об установлении административного надзора;</w:t>
      </w:r>
    </w:p>
    <w:p w:rsidR="001957D7" w:rsidRDefault="001957D7">
      <w:pPr>
        <w:pStyle w:val="ConsPlusNormal"/>
        <w:spacing w:before="200"/>
        <w:ind w:firstLine="540"/>
        <w:jc w:val="both"/>
      </w:pPr>
      <w:r>
        <w:t>медицинскую карту, оформленную и заверенную медицинской организацией или исправительно-трудовым учреждением управления Федеральной службы исполнения наказаний по Новгородской области;</w:t>
      </w:r>
    </w:p>
    <w:p w:rsidR="001957D7" w:rsidRDefault="001957D7">
      <w:pPr>
        <w:pStyle w:val="ConsPlusNormal"/>
        <w:spacing w:before="200"/>
        <w:ind w:firstLine="540"/>
        <w:jc w:val="both"/>
      </w:pPr>
      <w:r>
        <w:t>сведения органа внутренних дел о постановке получателя социальных услуг на учет для осуществления административного надзора.</w:t>
      </w:r>
    </w:p>
    <w:p w:rsidR="001957D7" w:rsidRDefault="001957D7">
      <w:pPr>
        <w:pStyle w:val="ConsPlusNormal"/>
        <w:spacing w:before="200"/>
        <w:ind w:firstLine="540"/>
        <w:jc w:val="both"/>
      </w:pPr>
      <w:r>
        <w:t>Срок пребывания в центре социальной адаптации составляет от одного до 3 месяцев.</w:t>
      </w:r>
    </w:p>
    <w:p w:rsidR="001957D7" w:rsidRDefault="001957D7">
      <w:pPr>
        <w:pStyle w:val="ConsPlusNormal"/>
        <w:spacing w:before="200"/>
        <w:ind w:firstLine="540"/>
        <w:jc w:val="both"/>
      </w:pPr>
      <w:r>
        <w:t>Срок пребывания для лиц без определенного места жительства и занятий в центре социальной адаптации продлевается на период восстановления документов, необходимых для дальнейшего жизнеустройства получателя социальных услуг (документа, удостоверяющего личность получателя социальных услуг, документов, необходимых для установления страховой пенсии и (или) пенсии по инвалидности);</w:t>
      </w:r>
    </w:p>
    <w:p w:rsidR="001957D7" w:rsidRDefault="001957D7">
      <w:pPr>
        <w:pStyle w:val="ConsPlusNormal"/>
        <w:jc w:val="both"/>
      </w:pPr>
      <w:r>
        <w:t xml:space="preserve">(пп. 7.6.10 введен </w:t>
      </w:r>
      <w:hyperlink r:id="rId10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7.7. В случае если заявление и документы подают законные представители или получатели социальных услуг, действующие с согласия законных представителей, необходимо дополнительно представить:</w:t>
      </w:r>
    </w:p>
    <w:p w:rsidR="001957D7" w:rsidRDefault="001957D7">
      <w:pPr>
        <w:pStyle w:val="ConsPlusNormal"/>
        <w:spacing w:before="200"/>
        <w:ind w:firstLine="540"/>
        <w:jc w:val="both"/>
      </w:pPr>
      <w:r>
        <w:t>копию паспорта или иного документа, удостоверяющего личность законного представителя;</w:t>
      </w:r>
    </w:p>
    <w:p w:rsidR="001957D7" w:rsidRDefault="001957D7">
      <w:pPr>
        <w:pStyle w:val="ConsPlusNormal"/>
        <w:spacing w:before="200"/>
        <w:ind w:firstLine="540"/>
        <w:jc w:val="both"/>
      </w:pPr>
      <w:r>
        <w:t>документ, подтверждающий полномочия законного представителя;</w:t>
      </w:r>
    </w:p>
    <w:p w:rsidR="001957D7" w:rsidRDefault="001957D7">
      <w:pPr>
        <w:pStyle w:val="ConsPlusNormal"/>
        <w:jc w:val="both"/>
      </w:pPr>
      <w:r>
        <w:t xml:space="preserve">(пп. 7.7 в ред. </w:t>
      </w:r>
      <w:hyperlink r:id="rId110"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7.8. В случае если заявителем не были по собственной инициативе представлены документы о доходах, справка (справки) о регистрации по месту жительства и (или) месту пребывания получателя социальных услуг или копия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 находящиеся в распоряжении государственных органов и органов местного самоуправления, подведомственных им учреждений, то они запрашиваются поставщиком социальных услуг путем межведомственного запроса в государственный орган или орган местного самоуправления, подведомственное им учреждение, в распоряжении которых находится необходимая информация.</w:t>
      </w:r>
    </w:p>
    <w:p w:rsidR="001957D7" w:rsidRDefault="001957D7">
      <w:pPr>
        <w:pStyle w:val="ConsPlusNormal"/>
        <w:jc w:val="both"/>
      </w:pPr>
      <w:r>
        <w:t xml:space="preserve">(в ред. постановлений Правительства Новгородской области от 30.10.2018 </w:t>
      </w:r>
      <w:hyperlink r:id="rId111"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1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Срок направления межведомственного запроса поставщика социальных услуг не должен превышать один рабочий день со дня подачи заявления получателя социальных услуг или его законного представителя поставщику социальных услуг;</w:t>
      </w:r>
    </w:p>
    <w:p w:rsidR="001957D7" w:rsidRDefault="001957D7">
      <w:pPr>
        <w:pStyle w:val="ConsPlusNormal"/>
        <w:spacing w:before="200"/>
        <w:ind w:firstLine="540"/>
        <w:jc w:val="both"/>
      </w:pPr>
      <w:r>
        <w:t xml:space="preserve">7.9. Предоставление социальных услуг в стационарной форме социального обслуживания категориям граждан, указанным во </w:t>
      </w:r>
      <w:hyperlink w:anchor="Par108"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нуждающимся в пос" w:history="1">
        <w:r>
          <w:rPr>
            <w:color w:val="0000FF"/>
          </w:rPr>
          <w:t>втором</w:t>
        </w:r>
      </w:hyperlink>
      <w:r>
        <w:t xml:space="preserve"> - </w:t>
      </w:r>
      <w:hyperlink w:anchor="Par116"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з числа лиц, осво" w:history="1">
        <w:r>
          <w:rPr>
            <w:color w:val="0000FF"/>
          </w:rPr>
          <w:t>десятом абзацах подпункта 7.1</w:t>
        </w:r>
      </w:hyperlink>
      <w:r>
        <w:t xml:space="preserve"> Порядка, осуществляется в порядке очереди. Очередь формируется в соответствии с приказом министерства труда и социальной защиты населения Новгородской области в хронологической последовательности по дате подачи заявления на признание гражданина нуждающимся в социальном обслуживании. В случае совпадения даты подачи заявления список формируется в алфавитном порядке по фамилии, имени и отчеству гражданина. Информация о количестве граждан, стоящих на очереди, представляется получателю социальных услуг одновременно с индивидуальной программой;</w:t>
      </w:r>
    </w:p>
    <w:p w:rsidR="001957D7" w:rsidRDefault="001957D7">
      <w:pPr>
        <w:pStyle w:val="ConsPlusNormal"/>
        <w:jc w:val="both"/>
      </w:pPr>
      <w:r>
        <w:t xml:space="preserve">(в ред. </w:t>
      </w:r>
      <w:hyperlink r:id="rId113"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 xml:space="preserve">7.10. Перевод получателей социальных услуг, указанных во </w:t>
      </w:r>
      <w:hyperlink w:anchor="Par108"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нуждающимся в пос" w:history="1">
        <w:r>
          <w:rPr>
            <w:color w:val="0000FF"/>
          </w:rPr>
          <w:t>втором</w:t>
        </w:r>
      </w:hyperlink>
      <w:r>
        <w:t xml:space="preserve">, </w:t>
      </w:r>
      <w:hyperlink w:anchor="Par109"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страдающим хрониче" w:history="1">
        <w:r>
          <w:rPr>
            <w:color w:val="0000FF"/>
          </w:rPr>
          <w:t>третьем</w:t>
        </w:r>
      </w:hyperlink>
      <w:r>
        <w:t xml:space="preserve">, </w:t>
      </w:r>
      <w:hyperlink w:anchor="Par111" w:tooltip="детям-инвалидам в возрасте от 4 до 18 лет, страдающим психическими заболеваниями, частично или полностью утратившим способность к самообслуживанию и нуждающимся в постоянном постороннем уходе, из числа:" w:history="1">
        <w:r>
          <w:rPr>
            <w:color w:val="0000FF"/>
          </w:rPr>
          <w:t>пятом</w:t>
        </w:r>
      </w:hyperlink>
      <w:r>
        <w:t xml:space="preserve"> - </w:t>
      </w:r>
      <w:hyperlink w:anchor="Par116"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з числа лиц, осво" w:history="1">
        <w:r>
          <w:rPr>
            <w:color w:val="0000FF"/>
          </w:rPr>
          <w:t>десятом абзацах подпункта 7.1</w:t>
        </w:r>
      </w:hyperlink>
      <w:r>
        <w:t xml:space="preserve"> Порядка, из одной организации, осуществляющей стационарное социальное обслуживание, в другую осуществляется в следующем порядке:</w:t>
      </w:r>
    </w:p>
    <w:p w:rsidR="001957D7" w:rsidRDefault="001957D7">
      <w:pPr>
        <w:pStyle w:val="ConsPlusNormal"/>
        <w:jc w:val="both"/>
      </w:pPr>
      <w:r>
        <w:t xml:space="preserve">(в ред. </w:t>
      </w:r>
      <w:hyperlink r:id="rId114"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7.10.1. Получатель социальных услуг обращается с заявлением о переводе в другую организацию, осуществляющую стационарное социальное обслуживание, в государственное областное казенное учреждение "Центр по организации социального обслуживания и предоставления социальных выплат", уполномоченное на признание граждан нуждающимися (далее - Центр по организации социального обслуживания), с указанием наименования стационарной организации.</w:t>
      </w:r>
    </w:p>
    <w:p w:rsidR="001957D7" w:rsidRDefault="001957D7">
      <w:pPr>
        <w:pStyle w:val="ConsPlusNormal"/>
        <w:spacing w:before="200"/>
        <w:ind w:firstLine="540"/>
        <w:jc w:val="both"/>
      </w:pPr>
      <w:r>
        <w:t>При переводе получателя социальных услуг из дома-интерната, в том числе малой вместимости, для престарелых и инвалидов, стационарного отделения комплексных центров социального обслуживания населения в психоневрологический интернат вместе с заявлением о переводе в другую организацию представляется заключение врачебной комиссии с участием врача-психиатра, содержащее сведения о наличии у получателя социальных услуг психического расстройства, лишающего его возможности находиться в доме-интернате, в том числе малой вместимости, для престарелых и инвалидов, стационарном отделении комплексных центров социального обслуживания населения;</w:t>
      </w:r>
    </w:p>
    <w:p w:rsidR="001957D7" w:rsidRDefault="001957D7">
      <w:pPr>
        <w:pStyle w:val="ConsPlusNormal"/>
        <w:jc w:val="both"/>
      </w:pPr>
      <w:r>
        <w:t xml:space="preserve">(абзац введен </w:t>
      </w:r>
      <w:hyperlink r:id="rId115"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7.10.2. При отсутствии свободных мест в указанной в заявлении организации, осуществляющей стационарное социальное обслуживание, получатель социальных услуг ставится Центром по организации социального обслуживания на очередь и информируется о постановке на очередь в письменном виде в течение 5 рабочих дней со дня подачи получателем социальных услуг заявления о переводе;</w:t>
      </w:r>
    </w:p>
    <w:p w:rsidR="001957D7" w:rsidRDefault="001957D7">
      <w:pPr>
        <w:pStyle w:val="ConsPlusNormal"/>
        <w:spacing w:before="200"/>
        <w:ind w:firstLine="540"/>
        <w:jc w:val="both"/>
      </w:pPr>
      <w:r>
        <w:t>7.10.3. При наличии свободных мест в указанной в заявлении организации, осуществляющей стационарное социальное обслуживание, получатель социальных услуг информируется Центром по организации социального обслуживания о наличии свободного места в письменном виде в течение 5 рабочих дней со дня подачи им заявления о переводе;</w:t>
      </w:r>
    </w:p>
    <w:p w:rsidR="001957D7" w:rsidRDefault="001957D7">
      <w:pPr>
        <w:pStyle w:val="ConsPlusNormal"/>
        <w:spacing w:before="200"/>
        <w:ind w:firstLine="540"/>
        <w:jc w:val="both"/>
      </w:pPr>
      <w:r>
        <w:t>7.10.4. После получения информации о наличии свободных мест получатель социальных услуг обращается к руководителю организации, осуществляющей стационарное социальное обслуживание, с заявлением о расторжении договора о предоставлении социальных услуг;</w:t>
      </w:r>
    </w:p>
    <w:p w:rsidR="001957D7" w:rsidRDefault="001957D7">
      <w:pPr>
        <w:pStyle w:val="ConsPlusNormal"/>
        <w:spacing w:before="200"/>
        <w:ind w:firstLine="540"/>
        <w:jc w:val="both"/>
      </w:pPr>
      <w:r>
        <w:t>7.10.5. При переводе получателя социальных услуг из одной организации, осуществляющей стационарное социальное обслуживание, в другую между получателем социальных услуг и поставщиком социальных услуг заключается новый договор. Личное дело получателя социальных услуг передается в принимающую организацию;</w:t>
      </w:r>
    </w:p>
    <w:p w:rsidR="001957D7" w:rsidRDefault="001957D7">
      <w:pPr>
        <w:pStyle w:val="ConsPlusNormal"/>
        <w:jc w:val="both"/>
      </w:pPr>
      <w:r>
        <w:t xml:space="preserve">(пп. 7.10.5 введен </w:t>
      </w:r>
      <w:hyperlink r:id="rId11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7.11. При заключении договора о предоставлении социальных услуг в стационарной форме социального обслуживания получатели социальных услуг или их законные представители должны быть ознакомлены с условиями предоставления социального обслуживания в стационарной форме социального обслуживания у поставщика социальных услуг, правилами внутреннего распорядка поставщика социальных услуг, получить информацию о своих правах, обязанностях, о видах социальных услуг, которые будут им предоставлены, сроках, порядке их предоставления, стоимости оказания этих услуг;</w:t>
      </w:r>
    </w:p>
    <w:p w:rsidR="001957D7" w:rsidRDefault="001957D7">
      <w:pPr>
        <w:pStyle w:val="ConsPlusNormal"/>
        <w:spacing w:before="200"/>
        <w:ind w:firstLine="540"/>
        <w:jc w:val="both"/>
      </w:pPr>
      <w:r>
        <w:t>7.12. Получатель социальных услуг в стационарной форме социального обслуживания обязан в течение 5 рабочих дней со дня изменения обстоятельств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w:t>
      </w:r>
    </w:p>
    <w:p w:rsidR="001957D7" w:rsidRDefault="001957D7">
      <w:pPr>
        <w:pStyle w:val="ConsPlusNormal"/>
        <w:spacing w:before="200"/>
        <w:ind w:firstLine="540"/>
        <w:jc w:val="both"/>
      </w:pPr>
      <w:r>
        <w:t>7.13. При предоставлении социальных услуг в стационарной форме социального обслуживания поставщик социальных услуг обязан:</w:t>
      </w:r>
    </w:p>
    <w:p w:rsidR="001957D7" w:rsidRDefault="001957D7">
      <w:pPr>
        <w:pStyle w:val="ConsPlusNormal"/>
        <w:spacing w:before="200"/>
        <w:ind w:firstLine="540"/>
        <w:jc w:val="both"/>
      </w:pPr>
      <w:r>
        <w:t>соблюдать права человека и гражданина;</w:t>
      </w:r>
    </w:p>
    <w:p w:rsidR="001957D7" w:rsidRDefault="001957D7">
      <w:pPr>
        <w:pStyle w:val="ConsPlusNormal"/>
        <w:spacing w:before="200"/>
        <w:ind w:firstLine="540"/>
        <w:jc w:val="both"/>
      </w:pPr>
      <w:r>
        <w:t>обеспечивать неприкосновенность личности и безопасность получателей социальных услуг;</w:t>
      </w:r>
    </w:p>
    <w:p w:rsidR="001957D7" w:rsidRDefault="001957D7">
      <w:pPr>
        <w:pStyle w:val="ConsPlusNormal"/>
        <w:spacing w:before="200"/>
        <w:ind w:firstLine="540"/>
        <w:jc w:val="both"/>
      </w:pPr>
      <w:r>
        <w:t>обеспечить ознакомление получателей социальных услуг (их законных представителей) с правоустанавливающими документами, на основании которых поставщик социальных услуг осуществляет свою деятельность и оказывает социальные услуги;</w:t>
      </w:r>
    </w:p>
    <w:p w:rsidR="001957D7" w:rsidRDefault="001957D7">
      <w:pPr>
        <w:pStyle w:val="ConsPlusNormal"/>
        <w:spacing w:before="200"/>
        <w:ind w:firstLine="540"/>
        <w:jc w:val="both"/>
      </w:pPr>
      <w:r>
        <w:t>обеспечить сохранность личных вещей и ценностей получателей социальных услуг;</w:t>
      </w:r>
    </w:p>
    <w:p w:rsidR="001957D7" w:rsidRDefault="001957D7">
      <w:pPr>
        <w:pStyle w:val="ConsPlusNormal"/>
        <w:spacing w:before="200"/>
        <w:ind w:firstLine="540"/>
        <w:jc w:val="both"/>
      </w:pPr>
      <w:r>
        <w:t>предоставлять получателям социальных услуг возможность пользоваться услугами связи, в том числе информационно-телекоммуникационной сети "Интернет" (далее - сеть "Интернет"), почтовой связи;</w:t>
      </w:r>
    </w:p>
    <w:p w:rsidR="001957D7" w:rsidRDefault="001957D7">
      <w:pPr>
        <w:pStyle w:val="ConsPlusNormal"/>
        <w:spacing w:before="200"/>
        <w:ind w:firstLine="540"/>
        <w:jc w:val="both"/>
      </w:pPr>
      <w:r>
        <w:t>информировать получателей социальных услуг о правилах техники безопасности, пожарной безопасности, эксплуатации предоставляемых приборов и оборудования;</w:t>
      </w:r>
    </w:p>
    <w:p w:rsidR="001957D7" w:rsidRDefault="001957D7">
      <w:pPr>
        <w:pStyle w:val="ConsPlusNormal"/>
        <w:spacing w:before="200"/>
        <w:ind w:firstLine="540"/>
        <w:jc w:val="both"/>
      </w:pPr>
      <w:r>
        <w:t>обеспечить условия пребывания в организациях социального обслуживания, соответствующие санитарно-гигиеническим требованиям, а также надлежащий уход;</w:t>
      </w:r>
    </w:p>
    <w:p w:rsidR="001957D7" w:rsidRDefault="001957D7">
      <w:pPr>
        <w:pStyle w:val="ConsPlusNormal"/>
        <w:spacing w:before="200"/>
        <w:ind w:firstLine="540"/>
        <w:jc w:val="both"/>
      </w:pPr>
      <w:r>
        <w:t>выделять супругам, проживающим в организации социального обслуживания, изолированное жилое помещение для совместного проживания;</w:t>
      </w:r>
    </w:p>
    <w:p w:rsidR="001957D7" w:rsidRDefault="001957D7">
      <w:pPr>
        <w:pStyle w:val="ConsPlusNormal"/>
        <w:spacing w:before="200"/>
        <w:ind w:firstLine="540"/>
        <w:jc w:val="both"/>
      </w:pPr>
      <w:r>
        <w:t>исполнять иные обязанности, связанные с реализацией прав получателей социальных услуг на социальное обслуживание в стационарной форме социального обслуживания;</w:t>
      </w:r>
    </w:p>
    <w:p w:rsidR="001957D7" w:rsidRDefault="001957D7">
      <w:pPr>
        <w:pStyle w:val="ConsPlusNormal"/>
        <w:spacing w:before="200"/>
        <w:ind w:firstLine="540"/>
        <w:jc w:val="both"/>
      </w:pPr>
      <w:r>
        <w:t>7.14. При предоставлении социальных услуг в стационарной форме социального обслуживания поставщик социальных услуг должен обеспечить условия доступности предоставления социальных услуг для получателей социальных услуг - инвалидов и других лиц с учетом ограничений их жизнедеятельности:</w:t>
      </w:r>
    </w:p>
    <w:p w:rsidR="001957D7" w:rsidRDefault="001957D7">
      <w:pPr>
        <w:pStyle w:val="ConsPlusNormal"/>
        <w:spacing w:before="200"/>
        <w:ind w:firstLine="540"/>
        <w:jc w:val="both"/>
      </w:pPr>
      <w:r>
        <w:t>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w:t>
      </w:r>
    </w:p>
    <w:p w:rsidR="001957D7" w:rsidRDefault="001957D7">
      <w:pPr>
        <w:pStyle w:val="ConsPlusNormal"/>
        <w:spacing w:before="200"/>
        <w:ind w:firstLine="540"/>
        <w:jc w:val="both"/>
      </w:pPr>
      <w:r>
        <w:t>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rsidR="001957D7" w:rsidRDefault="001957D7">
      <w:pPr>
        <w:pStyle w:val="ConsPlusNormal"/>
        <w:spacing w:before="200"/>
        <w:ind w:firstLine="540"/>
        <w:jc w:val="both"/>
      </w:pPr>
      <w:r>
        <w:t>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rsidR="001957D7" w:rsidRDefault="001957D7">
      <w:pPr>
        <w:pStyle w:val="ConsPlusNormal"/>
        <w:spacing w:before="200"/>
        <w:ind w:firstLine="540"/>
        <w:jc w:val="both"/>
      </w:pPr>
      <w:r>
        <w:t>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 допуск сурдопереводчика;</w:t>
      </w:r>
    </w:p>
    <w:p w:rsidR="001957D7" w:rsidRDefault="001957D7">
      <w:pPr>
        <w:pStyle w:val="ConsPlusNormal"/>
        <w:spacing w:before="200"/>
        <w:ind w:firstLine="540"/>
        <w:jc w:val="both"/>
      </w:pPr>
      <w:r>
        <w:t>оказание иных видов посторонней помощи;</w:t>
      </w:r>
    </w:p>
    <w:p w:rsidR="001957D7" w:rsidRDefault="001957D7">
      <w:pPr>
        <w:pStyle w:val="ConsPlusNormal"/>
        <w:spacing w:before="200"/>
        <w:ind w:firstLine="540"/>
        <w:jc w:val="both"/>
      </w:pPr>
      <w:r>
        <w:t xml:space="preserve">7.15. Гражданину, подавшему заявление о предоставлении социального обслуживания, или получателю социальных услуг может быть отказано, в том числе временно, в предоставлении социальных услуг в стационарной форме социального обслуживания в связи с наличием медицинских противопоказаний, </w:t>
      </w:r>
      <w:hyperlink r:id="rId117" w:tooltip="Приказ Минздрава России от 29.04.2015 N 216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стационарной" w:history="1">
        <w:r>
          <w:rPr>
            <w:color w:val="0000FF"/>
          </w:rPr>
          <w:t>перечень</w:t>
        </w:r>
      </w:hyperlink>
      <w:r>
        <w:t xml:space="preserve"> которых утвержден Приказом Министерства здравоохранения Российской Федерации от 29 апреля 2015 года N 216н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стационарной форме, а также формы заключения уполномоченной медицинской организации о наличии таких противопоказаний". Такой отказ возможен только при наличии соответствующего заключения уполномоченной медицинской организации;</w:t>
      </w:r>
    </w:p>
    <w:p w:rsidR="001957D7" w:rsidRDefault="001957D7">
      <w:pPr>
        <w:pStyle w:val="ConsPlusNormal"/>
        <w:jc w:val="both"/>
      </w:pPr>
      <w:r>
        <w:t xml:space="preserve">(пп. 7.15 в ред. </w:t>
      </w:r>
      <w:hyperlink r:id="rId118"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7.16. Основаниями для прекращения предоставления социальных услуг в стационарной форме социального обслуживания являются:</w:t>
      </w:r>
    </w:p>
    <w:p w:rsidR="001957D7" w:rsidRDefault="001957D7">
      <w:pPr>
        <w:pStyle w:val="ConsPlusNormal"/>
        <w:spacing w:before="200"/>
        <w:ind w:firstLine="540"/>
        <w:jc w:val="both"/>
      </w:pPr>
      <w:r>
        <w:t>заявление получателя социальных услуг или его законного представителя;</w:t>
      </w:r>
    </w:p>
    <w:p w:rsidR="001957D7" w:rsidRDefault="001957D7">
      <w:pPr>
        <w:pStyle w:val="ConsPlusNormal"/>
        <w:spacing w:before="200"/>
        <w:ind w:firstLine="540"/>
        <w:jc w:val="both"/>
      </w:pPr>
      <w:r>
        <w:t>окончание срока предоставления социальных услуг в соответствии с индивидуальной программой и (или) истечение срока договора о предоставлении социальных услуг;</w:t>
      </w:r>
    </w:p>
    <w:p w:rsidR="001957D7" w:rsidRDefault="001957D7">
      <w:pPr>
        <w:pStyle w:val="ConsPlusNormal"/>
        <w:spacing w:before="200"/>
        <w:ind w:firstLine="540"/>
        <w:jc w:val="both"/>
      </w:pPr>
      <w:r>
        <w:t>нарушение получателем социальных услуг или его законным представителем условий, предусмотренных договором о предоставлении социальных услуг;</w:t>
      </w:r>
    </w:p>
    <w:p w:rsidR="001957D7" w:rsidRDefault="001957D7">
      <w:pPr>
        <w:pStyle w:val="ConsPlusNormal"/>
        <w:spacing w:before="200"/>
        <w:ind w:firstLine="540"/>
        <w:jc w:val="both"/>
      </w:pPr>
      <w:r>
        <w:t>смерть получателя социальных услуг или ликвидация (прекращение деятельности) поставщика социальных услуг;</w:t>
      </w:r>
    </w:p>
    <w:p w:rsidR="001957D7" w:rsidRDefault="001957D7">
      <w:pPr>
        <w:pStyle w:val="ConsPlusNormal"/>
        <w:spacing w:before="200"/>
        <w:ind w:firstLine="540"/>
        <w:jc w:val="both"/>
      </w:pPr>
      <w:r>
        <w:t>решение суда о признании получателя социальных услуг безвестно отсутствующим или умершим;</w:t>
      </w:r>
    </w:p>
    <w:p w:rsidR="001957D7" w:rsidRDefault="001957D7">
      <w:pPr>
        <w:pStyle w:val="ConsPlusNormal"/>
        <w:spacing w:before="200"/>
        <w:ind w:firstLine="540"/>
        <w:jc w:val="both"/>
      </w:pPr>
      <w:r>
        <w:t>осуждение получателя социальных услуг к отбыванию наказания в виде лишения свободы;</w:t>
      </w:r>
    </w:p>
    <w:p w:rsidR="001957D7" w:rsidRDefault="001957D7">
      <w:pPr>
        <w:pStyle w:val="ConsPlusNormal"/>
        <w:spacing w:before="200"/>
        <w:ind w:firstLine="540"/>
        <w:jc w:val="both"/>
      </w:pPr>
      <w:r>
        <w:t>возникновение у получателя социальных услуг медицинских противопоказаний к получению социального обслуживания в стационарной форме социального обслуживания, подтвержденных заключением уполномоченной медицинской организации.</w:t>
      </w:r>
    </w:p>
    <w:p w:rsidR="001957D7" w:rsidRDefault="001957D7">
      <w:pPr>
        <w:pStyle w:val="ConsPlusNormal"/>
        <w:ind w:firstLine="540"/>
        <w:jc w:val="both"/>
      </w:pPr>
    </w:p>
    <w:p w:rsidR="001957D7" w:rsidRDefault="001957D7">
      <w:pPr>
        <w:pStyle w:val="ConsPlusNormal"/>
        <w:ind w:firstLine="540"/>
        <w:jc w:val="both"/>
      </w:pPr>
      <w:r>
        <w:t>8. Предоставление социальных услуг в полустационарной форме социального обслуживания:</w:t>
      </w:r>
    </w:p>
    <w:p w:rsidR="001957D7" w:rsidRDefault="001957D7">
      <w:pPr>
        <w:pStyle w:val="ConsPlusNormal"/>
        <w:spacing w:before="200"/>
        <w:ind w:firstLine="540"/>
        <w:jc w:val="both"/>
      </w:pPr>
      <w:r>
        <w:t>8.1. Социальные услуги в полустационарной форме социального обслуживания предоставляются:</w:t>
      </w:r>
    </w:p>
    <w:p w:rsidR="001957D7" w:rsidRDefault="001957D7">
      <w:pPr>
        <w:pStyle w:val="ConsPlusNormal"/>
        <w:spacing w:before="200"/>
        <w:ind w:firstLine="540"/>
        <w:jc w:val="both"/>
      </w:pPr>
      <w:bookmarkStart w:id="16" w:name="Par327"/>
      <w:bookmarkEnd w:id="16"/>
      <w:r>
        <w:t>гражданам, частично утратившим способности либо возможности осуществлять самообслуживание, обеспечивать основные жизненные потребности в силу заболевания, травмы, возраста или наличия инвалидности;</w:t>
      </w:r>
    </w:p>
    <w:p w:rsidR="001957D7" w:rsidRDefault="001957D7">
      <w:pPr>
        <w:pStyle w:val="ConsPlusNormal"/>
        <w:spacing w:before="200"/>
        <w:ind w:firstLine="540"/>
        <w:jc w:val="both"/>
      </w:pPr>
      <w:r>
        <w:t xml:space="preserve">абзацы третий - пятый исключены. - </w:t>
      </w:r>
      <w:hyperlink r:id="rId11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30.10.2018 N 520;</w:t>
      </w:r>
    </w:p>
    <w:p w:rsidR="001957D7" w:rsidRDefault="001957D7">
      <w:pPr>
        <w:pStyle w:val="ConsPlusNormal"/>
        <w:spacing w:before="200"/>
        <w:ind w:firstLine="540"/>
        <w:jc w:val="both"/>
      </w:pPr>
      <w:bookmarkStart w:id="17" w:name="Par329"/>
      <w:bookmarkEnd w:id="17"/>
      <w:r>
        <w:t>детям-инвалидам и детям с ограниченными возможностями здоровья в возрасте от рождения до 18 лет;</w:t>
      </w:r>
    </w:p>
    <w:p w:rsidR="001957D7" w:rsidRDefault="001957D7">
      <w:pPr>
        <w:pStyle w:val="ConsPlusNormal"/>
        <w:spacing w:before="200"/>
        <w:ind w:firstLine="540"/>
        <w:jc w:val="both"/>
      </w:pPr>
      <w:bookmarkStart w:id="18" w:name="Par330"/>
      <w:bookmarkEnd w:id="18"/>
      <w:r>
        <w:t>несовершеннолетним (в том числе находящимся под опекой, попечительством), испытывающим трудности в социальной адаптации, и их родителям (законным представителям);</w:t>
      </w:r>
    </w:p>
    <w:p w:rsidR="001957D7" w:rsidRDefault="001957D7">
      <w:pPr>
        <w:pStyle w:val="ConsPlusNormal"/>
        <w:spacing w:before="200"/>
        <w:ind w:firstLine="540"/>
        <w:jc w:val="both"/>
      </w:pPr>
      <w:r>
        <w:t>несовершеннолетним, имеющим внутрисемейный конфликт, и их родителям (законным представителям);</w:t>
      </w:r>
    </w:p>
    <w:p w:rsidR="001957D7" w:rsidRDefault="001957D7">
      <w:pPr>
        <w:pStyle w:val="ConsPlusNormal"/>
        <w:spacing w:before="200"/>
        <w:ind w:firstLine="540"/>
        <w:jc w:val="both"/>
      </w:pPr>
      <w:r>
        <w:t>несовершеннолетним, находящимся в социально опасном положении или иной трудной жизненной ситуации, и их родителям (законным представителям);</w:t>
      </w:r>
    </w:p>
    <w:p w:rsidR="001957D7" w:rsidRDefault="001957D7">
      <w:pPr>
        <w:pStyle w:val="ConsPlusNormal"/>
        <w:spacing w:before="200"/>
        <w:ind w:firstLine="540"/>
        <w:jc w:val="both"/>
      </w:pPr>
      <w:r>
        <w:t>гражданам, не имеющим работы и средств к существованию;</w:t>
      </w:r>
    </w:p>
    <w:p w:rsidR="001957D7" w:rsidRDefault="001957D7">
      <w:pPr>
        <w:pStyle w:val="ConsPlusNormal"/>
        <w:spacing w:before="200"/>
        <w:ind w:firstLine="540"/>
        <w:jc w:val="both"/>
      </w:pPr>
      <w:r>
        <w:t>несовершеннолетним матерям, беременным несовершеннолетним;</w:t>
      </w:r>
    </w:p>
    <w:p w:rsidR="001957D7" w:rsidRDefault="001957D7">
      <w:pPr>
        <w:pStyle w:val="ConsPlusNormal"/>
        <w:spacing w:before="200"/>
        <w:ind w:firstLine="540"/>
        <w:jc w:val="both"/>
      </w:pPr>
      <w:r>
        <w:t>женщинам, испытывающим внутрисемейный конфликт;</w:t>
      </w:r>
    </w:p>
    <w:p w:rsidR="001957D7" w:rsidRDefault="001957D7">
      <w:pPr>
        <w:pStyle w:val="ConsPlusNormal"/>
        <w:spacing w:before="200"/>
        <w:ind w:firstLine="540"/>
        <w:jc w:val="both"/>
      </w:pPr>
      <w:r>
        <w:t>женщинам, подвергшимся психофизическому насилию;</w:t>
      </w:r>
    </w:p>
    <w:p w:rsidR="001957D7" w:rsidRDefault="001957D7">
      <w:pPr>
        <w:pStyle w:val="ConsPlusNormal"/>
        <w:spacing w:before="200"/>
        <w:ind w:firstLine="540"/>
        <w:jc w:val="both"/>
      </w:pPr>
      <w:bookmarkStart w:id="19" w:name="Par337"/>
      <w:bookmarkEnd w:id="19"/>
      <w:r>
        <w:t>женщинам, пострадавшим в результате катастроф, пожаров, стихийных бедствий;</w:t>
      </w:r>
    </w:p>
    <w:p w:rsidR="001957D7" w:rsidRDefault="001957D7">
      <w:pPr>
        <w:pStyle w:val="ConsPlusNormal"/>
        <w:spacing w:before="200"/>
        <w:ind w:firstLine="540"/>
        <w:jc w:val="both"/>
      </w:pPr>
      <w:bookmarkStart w:id="20" w:name="Par338"/>
      <w:bookmarkEnd w:id="20"/>
      <w:r>
        <w:t>гражданам, находящимся на диспансерном учете в медицинской организации в связи лечением от наркомании, при условии что больной не уклоняется от лечения и реабилитации;</w:t>
      </w:r>
    </w:p>
    <w:p w:rsidR="001957D7" w:rsidRDefault="001957D7">
      <w:pPr>
        <w:pStyle w:val="ConsPlusNormal"/>
        <w:jc w:val="both"/>
      </w:pPr>
      <w:r>
        <w:t xml:space="preserve">(абзац введен </w:t>
      </w:r>
      <w:hyperlink r:id="rId120"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несовершеннолетним детям в возрасте от 3 до 18 лет, находящимся в трудной жизненной ситуации.</w:t>
      </w:r>
    </w:p>
    <w:p w:rsidR="001957D7" w:rsidRDefault="001957D7">
      <w:pPr>
        <w:pStyle w:val="ConsPlusNormal"/>
        <w:jc w:val="both"/>
      </w:pPr>
      <w:r>
        <w:t xml:space="preserve">(абзац введен </w:t>
      </w:r>
      <w:hyperlink r:id="rId12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Гражданам, не имеющим работы и средств к существованию, в полустационарной форме социального обслуживания предоставляются срочные социальные услуги.</w:t>
      </w:r>
    </w:p>
    <w:p w:rsidR="001957D7" w:rsidRDefault="001957D7">
      <w:pPr>
        <w:pStyle w:val="ConsPlusNormal"/>
        <w:jc w:val="both"/>
      </w:pPr>
      <w:r>
        <w:t xml:space="preserve">(абзац введен </w:t>
      </w:r>
      <w:hyperlink r:id="rId12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Социальные услуги в полустационарной форме социального обслуживания предоставляются указанным в настоящем подпункте гражданам, за исключением бактерио- и вирусоносителей, граждан, имеющих карантинные инфекционные заболевания, активную форму туберкулеза, тяжелые психические расстройства, венерические и другие заболевания, требующие лечения в специализированных медицинских организациях;</w:t>
      </w:r>
    </w:p>
    <w:p w:rsidR="001957D7" w:rsidRDefault="001957D7">
      <w:pPr>
        <w:pStyle w:val="ConsPlusNormal"/>
        <w:jc w:val="both"/>
      </w:pPr>
      <w:r>
        <w:t xml:space="preserve">(абзац введен </w:t>
      </w:r>
      <w:hyperlink r:id="rId123"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8.2. Социальные услуги в полустационарной форме социального обслуживания предоставляются в:</w:t>
      </w:r>
    </w:p>
    <w:p w:rsidR="001957D7" w:rsidRDefault="001957D7">
      <w:pPr>
        <w:pStyle w:val="ConsPlusNormal"/>
        <w:spacing w:before="200"/>
        <w:ind w:firstLine="540"/>
        <w:jc w:val="both"/>
      </w:pPr>
      <w:r>
        <w:t>комплексных центрах социального обслуживания населения;</w:t>
      </w:r>
    </w:p>
    <w:p w:rsidR="001957D7" w:rsidRDefault="001957D7">
      <w:pPr>
        <w:pStyle w:val="ConsPlusNormal"/>
        <w:spacing w:before="200"/>
        <w:ind w:firstLine="540"/>
        <w:jc w:val="both"/>
      </w:pPr>
      <w:r>
        <w:t xml:space="preserve">абзац исключен. - </w:t>
      </w:r>
      <w:hyperlink r:id="rId124"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30.10.2018 N 520;</w:t>
      </w:r>
    </w:p>
    <w:p w:rsidR="001957D7" w:rsidRDefault="001957D7">
      <w:pPr>
        <w:pStyle w:val="ConsPlusNormal"/>
        <w:spacing w:before="200"/>
        <w:ind w:firstLine="540"/>
        <w:jc w:val="both"/>
      </w:pPr>
      <w:r>
        <w:t>реабилитационном центре для детей и подростков с ограниченными возможностями;</w:t>
      </w:r>
    </w:p>
    <w:p w:rsidR="001957D7" w:rsidRDefault="001957D7">
      <w:pPr>
        <w:pStyle w:val="ConsPlusNormal"/>
        <w:spacing w:before="200"/>
        <w:ind w:firstLine="540"/>
        <w:jc w:val="both"/>
      </w:pPr>
      <w:r>
        <w:t>кризисном центре помощи женщинам;</w:t>
      </w:r>
    </w:p>
    <w:p w:rsidR="001957D7" w:rsidRDefault="001957D7">
      <w:pPr>
        <w:pStyle w:val="ConsPlusNormal"/>
        <w:spacing w:before="200"/>
        <w:ind w:firstLine="540"/>
        <w:jc w:val="both"/>
      </w:pPr>
      <w:r>
        <w:t>иных организациях, осуществляющих полустационарное социальное обслуживание;</w:t>
      </w:r>
    </w:p>
    <w:p w:rsidR="001957D7" w:rsidRDefault="001957D7">
      <w:pPr>
        <w:pStyle w:val="ConsPlusNormal"/>
        <w:spacing w:before="200"/>
        <w:ind w:firstLine="540"/>
        <w:jc w:val="both"/>
      </w:pPr>
      <w:r>
        <w:t>8.3. Социальные услуги в полустационарной форме социального обслуживания, входящие в перечень, в объемах, определенных стандартами предоставления социальных услуг (</w:t>
      </w:r>
      <w:hyperlink w:anchor="Par4027" w:tooltip="СТАНДАРТ" w:history="1">
        <w:r>
          <w:rPr>
            <w:color w:val="0000FF"/>
          </w:rPr>
          <w:t>приложения NN 9</w:t>
        </w:r>
      </w:hyperlink>
      <w:r>
        <w:t xml:space="preserve"> - </w:t>
      </w:r>
      <w:hyperlink w:anchor="Par5908" w:tooltip="СТАНДАРТ" w:history="1">
        <w:r>
          <w:rPr>
            <w:color w:val="0000FF"/>
          </w:rPr>
          <w:t>15</w:t>
        </w:r>
      </w:hyperlink>
      <w:r>
        <w:t xml:space="preserve"> к Порядку), предоставляются бесплатно, а также на условиях частичной или полной оплаты;</w:t>
      </w:r>
    </w:p>
    <w:p w:rsidR="001957D7" w:rsidRDefault="001957D7">
      <w:pPr>
        <w:pStyle w:val="ConsPlusNormal"/>
        <w:jc w:val="both"/>
      </w:pPr>
      <w:r>
        <w:t xml:space="preserve">(пп. 8.3 в ред. </w:t>
      </w:r>
      <w:hyperlink r:id="rId125"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 xml:space="preserve">8.4. Размер ежемесячной платы за предоставление социальных услуг в полустационарной форме социального обслуживания рассчитывается на основе тарифов на социальные услуги, но не может превышать 50 процентов разницы между величиной среднедушевого дохода получателя социальных услуг, рассчитанного в соответствии с </w:t>
      </w:r>
      <w:hyperlink r:id="rId126" w:tooltip="Постановление Правительства РФ от 18.10.2014 N 1075 &quot;Об утверждении Правил определения среднедушевого дохода для предоставления социальных услуг бесплатно&quot;{КонсультантПлюс}" w:history="1">
        <w:r>
          <w:rPr>
            <w:color w:val="0000FF"/>
          </w:rPr>
          <w:t>правилами</w:t>
        </w:r>
      </w:hyperlink>
      <w:r>
        <w:t xml:space="preserve">, и предельной величиной среднедушевого дохода, установленной областным </w:t>
      </w:r>
      <w:hyperlink r:id="rId127"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законом</w:t>
        </w:r>
      </w:hyperlink>
      <w:r>
        <w:t xml:space="preserve"> от 29.10.2014 N 650-ОЗ.</w:t>
      </w:r>
    </w:p>
    <w:p w:rsidR="001957D7" w:rsidRDefault="001957D7">
      <w:pPr>
        <w:pStyle w:val="ConsPlusNormal"/>
        <w:spacing w:before="200"/>
        <w:ind w:firstLine="540"/>
        <w:jc w:val="both"/>
      </w:pPr>
      <w:r>
        <w:t>Плата за предоставление социальных услуг в полустационарной форме социального обслуживания производится в соответствии с договором о предоставлении социальных услуг, заключенным между получателем социальных услуг или его законным представителем и поставщиком социальных услуг.</w:t>
      </w:r>
    </w:p>
    <w:p w:rsidR="001957D7" w:rsidRDefault="001957D7">
      <w:pPr>
        <w:pStyle w:val="ConsPlusNormal"/>
        <w:spacing w:before="200"/>
        <w:ind w:firstLine="540"/>
        <w:jc w:val="both"/>
      </w:pPr>
      <w:r>
        <w:t xml:space="preserve">В случае изменения среднедушевого дохода получателя социальных услуг, находящегося на социальном обслуживании в полустационарной форме социального обслуживания, и (или) предельной величины среднедушевого дохода, установленной областным </w:t>
      </w:r>
      <w:hyperlink r:id="rId128"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законом</w:t>
        </w:r>
      </w:hyperlink>
      <w:r>
        <w:t xml:space="preserve"> от 29.10.2014 N 650-ОЗ, размер платы за оказание социальных услуг может быть изменен поставщиком социальных услуг в порядке, установленном договором о предоставлении социальных услуг;</w:t>
      </w:r>
    </w:p>
    <w:p w:rsidR="001957D7" w:rsidRDefault="001957D7">
      <w:pPr>
        <w:pStyle w:val="ConsPlusNormal"/>
        <w:spacing w:before="200"/>
        <w:ind w:firstLine="540"/>
        <w:jc w:val="both"/>
      </w:pPr>
      <w:r>
        <w:t xml:space="preserve">8.5. Не входящие в </w:t>
      </w:r>
      <w:hyperlink r:id="rId129"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социальные услуги, а также входящие в </w:t>
      </w:r>
      <w:hyperlink r:id="rId130"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социальные услуги, предоставляемые сверх объемов, определяемых стандартами предоставления социальных услуг, оказываются получателям социальных услуг на условиях полной оплаты;</w:t>
      </w:r>
    </w:p>
    <w:p w:rsidR="001957D7" w:rsidRDefault="001957D7">
      <w:pPr>
        <w:pStyle w:val="ConsPlusNormal"/>
        <w:spacing w:before="200"/>
        <w:ind w:firstLine="540"/>
        <w:jc w:val="both"/>
      </w:pPr>
      <w:r>
        <w:t>8.6. Заключение договора о предоставлении социальных услуг в полустационарной форме социального обслуживания осуществляется поставщиком социальных услуг на основании следующих документов:</w:t>
      </w:r>
    </w:p>
    <w:p w:rsidR="001957D7" w:rsidRDefault="001957D7">
      <w:pPr>
        <w:pStyle w:val="ConsPlusNormal"/>
        <w:spacing w:before="200"/>
        <w:ind w:firstLine="540"/>
        <w:jc w:val="both"/>
      </w:pPr>
      <w:r>
        <w:t xml:space="preserve">8.6.1. В комплексных центрах социального обслуживания населения гражданам, указанным во </w:t>
      </w:r>
      <w:hyperlink w:anchor="Par327" w:tooltip="гражданам, частично утратившим способности либо возможности осуществлять самообслуживание, обеспечивать основные жизненные потребности в силу заболевания, травмы, возраста или наличия инвалидности;" w:history="1">
        <w:r>
          <w:rPr>
            <w:color w:val="0000FF"/>
          </w:rPr>
          <w:t>втором абзаце подпункта 8.1</w:t>
        </w:r>
      </w:hyperlink>
      <w:r>
        <w:t xml:space="preserve"> Порядка:</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 и членов его семьи, совместно с ним проживающих;</w:t>
      </w:r>
    </w:p>
    <w:p w:rsidR="001957D7" w:rsidRDefault="001957D7">
      <w:pPr>
        <w:pStyle w:val="ConsPlusNormal"/>
        <w:jc w:val="both"/>
      </w:pPr>
      <w:r>
        <w:t xml:space="preserve">(в ред. постановлений Правительства Новгородской области от 30.10.2018 </w:t>
      </w:r>
      <w:hyperlink r:id="rId131"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3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133"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3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заключения медицинской организации о состоянии здоровья получателя социальных услуг и отсутствии противопоказаний к принятию на социальное обслуживание;</w:t>
      </w:r>
    </w:p>
    <w:p w:rsidR="001957D7" w:rsidRDefault="001957D7">
      <w:pPr>
        <w:pStyle w:val="ConsPlusNormal"/>
        <w:spacing w:before="200"/>
        <w:ind w:firstLine="540"/>
        <w:jc w:val="both"/>
      </w:pPr>
      <w:r>
        <w:t>копии справки, подтверждающей факт установления инвалидности (для получателей социальных услуг, признанных инвалидами);</w:t>
      </w:r>
    </w:p>
    <w:p w:rsidR="001957D7" w:rsidRDefault="001957D7">
      <w:pPr>
        <w:pStyle w:val="ConsPlusNormal"/>
        <w:jc w:val="both"/>
      </w:pPr>
      <w:r>
        <w:t xml:space="preserve">(в ред. </w:t>
      </w:r>
      <w:hyperlink r:id="rId135"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 xml:space="preserve">абзац исключен. - </w:t>
      </w:r>
      <w:hyperlink r:id="rId13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25.06.2019 N 237;</w:t>
      </w:r>
    </w:p>
    <w:p w:rsidR="001957D7" w:rsidRDefault="001957D7">
      <w:pPr>
        <w:pStyle w:val="ConsPlusNormal"/>
        <w:spacing w:before="200"/>
        <w:ind w:firstLine="540"/>
        <w:jc w:val="both"/>
      </w:pPr>
      <w:r>
        <w:t>документов о доходах получателя социальных услуг и членов его семьи за 12 последних календарных месяцев, предшествующих месяцу подачи заявления;</w:t>
      </w:r>
    </w:p>
    <w:p w:rsidR="001957D7" w:rsidRDefault="001957D7">
      <w:pPr>
        <w:pStyle w:val="ConsPlusNormal"/>
        <w:spacing w:before="200"/>
        <w:ind w:firstLine="540"/>
        <w:jc w:val="both"/>
      </w:pPr>
      <w:r>
        <w:t>согласия на обработку персональных данных заявителя и членов его семьи, совместно с ним проживающих;</w:t>
      </w:r>
    </w:p>
    <w:p w:rsidR="001957D7" w:rsidRDefault="001957D7">
      <w:pPr>
        <w:pStyle w:val="ConsPlusNormal"/>
        <w:jc w:val="both"/>
      </w:pPr>
      <w:r>
        <w:t xml:space="preserve">(абзац введен </w:t>
      </w:r>
      <w:hyperlink r:id="rId137"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 xml:space="preserve">8.6.2. Исключен. - </w:t>
      </w:r>
      <w:hyperlink r:id="rId138"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30.10.2018 N 520;</w:t>
      </w:r>
    </w:p>
    <w:p w:rsidR="001957D7" w:rsidRDefault="001957D7">
      <w:pPr>
        <w:pStyle w:val="ConsPlusNormal"/>
        <w:spacing w:before="200"/>
        <w:ind w:firstLine="540"/>
        <w:jc w:val="both"/>
      </w:pPr>
      <w:r>
        <w:t xml:space="preserve">8.6.3. В реабилитационном центре для детей и подростков с ограниченными возможностями и в комплексных центрах социального обслуживания населения гражданам, указанным в </w:t>
      </w:r>
      <w:hyperlink w:anchor="Par329" w:tooltip="детям-инвалидам и детям с ограниченными возможностями здоровья в возрасте от рождения до 18 лет;" w:history="1">
        <w:r>
          <w:rPr>
            <w:color w:val="0000FF"/>
          </w:rPr>
          <w:t>шестом абзаце подпункта 8.1</w:t>
        </w:r>
      </w:hyperlink>
      <w:r>
        <w:t xml:space="preserve"> Порядка:</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получателя социальных услуг;</w:t>
      </w:r>
    </w:p>
    <w:p w:rsidR="001957D7" w:rsidRDefault="001957D7">
      <w:pPr>
        <w:pStyle w:val="ConsPlusNormal"/>
        <w:jc w:val="both"/>
      </w:pPr>
      <w:r>
        <w:t xml:space="preserve">(в ред. </w:t>
      </w:r>
      <w:hyperlink r:id="rId13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140"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4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 xml:space="preserve">абзац исключен. - </w:t>
      </w:r>
      <w:hyperlink r:id="rId142"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30.10.2018 N 520;</w:t>
      </w:r>
    </w:p>
    <w:p w:rsidR="001957D7" w:rsidRDefault="001957D7">
      <w:pPr>
        <w:pStyle w:val="ConsPlusNormal"/>
        <w:spacing w:before="200"/>
        <w:ind w:firstLine="540"/>
        <w:jc w:val="both"/>
      </w:pPr>
      <w:r>
        <w:t>копии справки, подтверждающей факт установления инвалидности (для ребенка-инвалида);</w:t>
      </w:r>
    </w:p>
    <w:p w:rsidR="001957D7" w:rsidRDefault="001957D7">
      <w:pPr>
        <w:pStyle w:val="ConsPlusNormal"/>
        <w:jc w:val="both"/>
      </w:pPr>
      <w:r>
        <w:t xml:space="preserve">(в ред. </w:t>
      </w:r>
      <w:hyperlink r:id="rId143"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копии заключения психолого-медико-педагогической комиссии (для ребенка с ограниченными возможностями здоровья);</w:t>
      </w:r>
    </w:p>
    <w:p w:rsidR="001957D7" w:rsidRDefault="001957D7">
      <w:pPr>
        <w:pStyle w:val="ConsPlusNormal"/>
        <w:spacing w:before="200"/>
        <w:ind w:firstLine="540"/>
        <w:jc w:val="both"/>
      </w:pPr>
      <w:r>
        <w:t>копии индивидуальной программы реабилитации или абилитации ребенка-инвалида, выдаваемой федеральными государственными учреждениями медико-социальной экспертизы (для ребенка-инвалида);</w:t>
      </w:r>
    </w:p>
    <w:p w:rsidR="001957D7" w:rsidRDefault="001957D7">
      <w:pPr>
        <w:pStyle w:val="ConsPlusNormal"/>
        <w:spacing w:before="200"/>
        <w:ind w:firstLine="540"/>
        <w:jc w:val="both"/>
      </w:pPr>
      <w:r>
        <w:t>карты профилактических прививок получателя социальных услуг по форме 063/у;</w:t>
      </w:r>
    </w:p>
    <w:p w:rsidR="001957D7" w:rsidRDefault="001957D7">
      <w:pPr>
        <w:pStyle w:val="ConsPlusNormal"/>
        <w:spacing w:before="200"/>
        <w:ind w:firstLine="540"/>
        <w:jc w:val="both"/>
      </w:pPr>
      <w:r>
        <w:t>выписки из истории болезни;</w:t>
      </w:r>
    </w:p>
    <w:p w:rsidR="001957D7" w:rsidRDefault="001957D7">
      <w:pPr>
        <w:pStyle w:val="ConsPlusNormal"/>
        <w:spacing w:before="200"/>
        <w:ind w:firstLine="540"/>
        <w:jc w:val="both"/>
      </w:pPr>
      <w:r>
        <w:t>справки об отсутствии контакта с инфекционными больными, выданной медицинской организацией, или отметки участкового педиатра в выписке из истории болезни;</w:t>
      </w:r>
    </w:p>
    <w:p w:rsidR="001957D7" w:rsidRDefault="001957D7">
      <w:pPr>
        <w:pStyle w:val="ConsPlusNormal"/>
        <w:jc w:val="both"/>
      </w:pPr>
      <w:r>
        <w:t xml:space="preserve">(пп. 8.6.3 в ред. </w:t>
      </w:r>
      <w:hyperlink r:id="rId144" w:tooltip="Постановление Правительства Новгородской области от 24.10.2016 N 378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24.10.2016 N 378)</w:t>
      </w:r>
    </w:p>
    <w:p w:rsidR="001957D7" w:rsidRDefault="001957D7">
      <w:pPr>
        <w:pStyle w:val="ConsPlusNormal"/>
        <w:spacing w:before="200"/>
        <w:ind w:firstLine="540"/>
        <w:jc w:val="both"/>
      </w:pPr>
      <w:r>
        <w:t xml:space="preserve">8.6.4. В социально-реабилитационных центрах, комплексных центрах социального обслуживания населения, кризисном центре помощи женщинам гражданам, указанным в </w:t>
      </w:r>
      <w:hyperlink w:anchor="Par330" w:tooltip="несовершеннолетним (в том числе находящимся под опекой, попечительством), испытывающим трудности в социальной адаптации, и их родителям (законным представителям);" w:history="1">
        <w:r>
          <w:rPr>
            <w:color w:val="0000FF"/>
          </w:rPr>
          <w:t>седьмом</w:t>
        </w:r>
      </w:hyperlink>
      <w:r>
        <w:t xml:space="preserve"> - </w:t>
      </w:r>
      <w:hyperlink w:anchor="Par337" w:tooltip="женщинам, пострадавшим в результате катастроф, пожаров, стихийных бедствий;" w:history="1">
        <w:r>
          <w:rPr>
            <w:color w:val="0000FF"/>
          </w:rPr>
          <w:t>четырнадцатом абзацах подпункта 8.1</w:t>
        </w:r>
      </w:hyperlink>
      <w:r>
        <w:t xml:space="preserve"> Порядка:</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получателя социальных услуг;</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145"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4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 xml:space="preserve">8.6.5. В комплексных центрах социального обслуживания гражданам, указанным в </w:t>
      </w:r>
      <w:hyperlink w:anchor="Par338" w:tooltip="гражданам, находящимся на диспансерном учете в медицинской организации в связи лечением от наркомании, при условии что больной не уклоняется от лечения и реабилитации;" w:history="1">
        <w:r>
          <w:rPr>
            <w:color w:val="0000FF"/>
          </w:rPr>
          <w:t>пятнадцатом абзаце подпункта 8.1</w:t>
        </w:r>
      </w:hyperlink>
      <w:r>
        <w:t xml:space="preserve"> Порядка:</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 и членов его семьи, совместно с ним проживающих;</w:t>
      </w:r>
    </w:p>
    <w:p w:rsidR="001957D7" w:rsidRDefault="001957D7">
      <w:pPr>
        <w:pStyle w:val="ConsPlusNormal"/>
        <w:jc w:val="both"/>
      </w:pPr>
      <w:r>
        <w:t xml:space="preserve">(в ред. </w:t>
      </w:r>
      <w:hyperlink r:id="rId147"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w:t>
      </w:r>
      <w:hyperlink r:id="rId148"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заключения медицинской организации о состоянии здоровья получателя социальных услуг и отсутствии противопоказаний к принятию на социальное обслуживание;</w:t>
      </w:r>
    </w:p>
    <w:p w:rsidR="001957D7" w:rsidRDefault="001957D7">
      <w:pPr>
        <w:pStyle w:val="ConsPlusNormal"/>
        <w:spacing w:before="200"/>
        <w:ind w:firstLine="540"/>
        <w:jc w:val="both"/>
      </w:pPr>
      <w:r>
        <w:t>копии справки медико-социальной экспертной комиссии об установлении группы инвалидности (для получателей социальных услуг, признанных инвалидами);</w:t>
      </w:r>
    </w:p>
    <w:p w:rsidR="001957D7" w:rsidRDefault="001957D7">
      <w:pPr>
        <w:pStyle w:val="ConsPlusNormal"/>
        <w:spacing w:before="200"/>
        <w:ind w:firstLine="540"/>
        <w:jc w:val="both"/>
      </w:pPr>
      <w:r>
        <w:t xml:space="preserve">абзац исключен. - </w:t>
      </w:r>
      <w:hyperlink r:id="rId149"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25.06.2019 N 237;</w:t>
      </w:r>
    </w:p>
    <w:p w:rsidR="001957D7" w:rsidRDefault="001957D7">
      <w:pPr>
        <w:pStyle w:val="ConsPlusNormal"/>
        <w:spacing w:before="200"/>
        <w:ind w:firstLine="540"/>
        <w:jc w:val="both"/>
      </w:pPr>
      <w:r>
        <w:t>документов о доходах получателя социальных услуг и членов его семьи за 12 последних календарных месяцев, предшествующих месяцу подачи заявления;</w:t>
      </w:r>
    </w:p>
    <w:p w:rsidR="001957D7" w:rsidRDefault="001957D7">
      <w:pPr>
        <w:pStyle w:val="ConsPlusNormal"/>
        <w:spacing w:before="200"/>
        <w:ind w:firstLine="540"/>
        <w:jc w:val="both"/>
      </w:pPr>
      <w:r>
        <w:t>справки (заключения) медицинского учреждения о том, что гражданин находится на диспансерном учете в связи с прохождением лечения от наркомании и не уклоняется от лечения и реабилитации;</w:t>
      </w:r>
    </w:p>
    <w:p w:rsidR="001957D7" w:rsidRDefault="001957D7">
      <w:pPr>
        <w:pStyle w:val="ConsPlusNormal"/>
        <w:spacing w:before="200"/>
        <w:ind w:firstLine="540"/>
        <w:jc w:val="both"/>
      </w:pPr>
      <w:r>
        <w:t>согласия на обработку персональных данных заявителя и членов его семьи, совместно с ним проживающих;</w:t>
      </w:r>
    </w:p>
    <w:p w:rsidR="001957D7" w:rsidRDefault="001957D7">
      <w:pPr>
        <w:pStyle w:val="ConsPlusNormal"/>
        <w:jc w:val="both"/>
      </w:pPr>
      <w:r>
        <w:t xml:space="preserve">(абзац введен </w:t>
      </w:r>
      <w:hyperlink r:id="rId15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jc w:val="both"/>
      </w:pPr>
      <w:r>
        <w:t xml:space="preserve">(пп. 8.6.5 введен </w:t>
      </w:r>
      <w:hyperlink r:id="rId151"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8.6-1. В случае если заявление и документы подают законные представители или получатели социальных услуг, действующие с согласия законных представителей, необходимо дополнительно представить:</w:t>
      </w:r>
    </w:p>
    <w:p w:rsidR="001957D7" w:rsidRDefault="001957D7">
      <w:pPr>
        <w:pStyle w:val="ConsPlusNormal"/>
        <w:spacing w:before="200"/>
        <w:ind w:firstLine="540"/>
        <w:jc w:val="both"/>
      </w:pPr>
      <w:r>
        <w:t>копию паспорта или иного документа, удостоверяющего личность законного представителя;</w:t>
      </w:r>
    </w:p>
    <w:p w:rsidR="001957D7" w:rsidRDefault="001957D7">
      <w:pPr>
        <w:pStyle w:val="ConsPlusNormal"/>
        <w:spacing w:before="200"/>
        <w:ind w:firstLine="540"/>
        <w:jc w:val="both"/>
      </w:pPr>
      <w:r>
        <w:t>документ, подтверждающий полномочия законного представителя;</w:t>
      </w:r>
    </w:p>
    <w:p w:rsidR="001957D7" w:rsidRDefault="001957D7">
      <w:pPr>
        <w:pStyle w:val="ConsPlusNormal"/>
        <w:jc w:val="both"/>
      </w:pPr>
      <w:r>
        <w:t xml:space="preserve">(пп. 8.6-1 введен </w:t>
      </w:r>
      <w:hyperlink r:id="rId152"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8.7. В случае если заявителем не были по собственной инициативе представлены документы о доходах, справка (справки) о регистрации по месту жительства и (или) месту пребывания получателя социальных услуг или копия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 находящиеся в распоряжении государственных органов и органов местного самоуправления, подведомственных им учреждений, то они запрашиваются поставщиком социальных услуг путем межведомственного запроса в государственный орган или орган местного самоуправления, подведомственное им учреждение, в распоряжении которых находится необходимая информация.</w:t>
      </w:r>
    </w:p>
    <w:p w:rsidR="001957D7" w:rsidRDefault="001957D7">
      <w:pPr>
        <w:pStyle w:val="ConsPlusNormal"/>
        <w:jc w:val="both"/>
      </w:pPr>
      <w:r>
        <w:t xml:space="preserve">(в ред. постановлений Правительства Новгородской области от 30.10.2018 </w:t>
      </w:r>
      <w:hyperlink r:id="rId153"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5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Срок направления межведомственного запроса поставщика социальных услуг не должен превышать один рабочий день со дня подачи заявления получателя социальных услуг или его законного представителя поставщику социальных услуг;</w:t>
      </w:r>
    </w:p>
    <w:p w:rsidR="001957D7" w:rsidRDefault="001957D7">
      <w:pPr>
        <w:pStyle w:val="ConsPlusNormal"/>
        <w:spacing w:before="200"/>
        <w:ind w:firstLine="540"/>
        <w:jc w:val="both"/>
      </w:pPr>
      <w:r>
        <w:t>8.8. Получатель социальных услуг в полустационарной форме социального обслуживания обязан в течение 5 рабочих дней со дня изменения обстоятельств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w:t>
      </w:r>
    </w:p>
    <w:p w:rsidR="001957D7" w:rsidRDefault="001957D7">
      <w:pPr>
        <w:pStyle w:val="ConsPlusNormal"/>
        <w:spacing w:before="200"/>
        <w:ind w:firstLine="540"/>
        <w:jc w:val="both"/>
      </w:pPr>
      <w:r>
        <w:t>8.9. При предоставлении социальных услуг в полустационарной форме социального обслуживания поставщик социальных услуг обязан:</w:t>
      </w:r>
    </w:p>
    <w:p w:rsidR="001957D7" w:rsidRDefault="001957D7">
      <w:pPr>
        <w:pStyle w:val="ConsPlusNormal"/>
        <w:spacing w:before="200"/>
        <w:ind w:firstLine="540"/>
        <w:jc w:val="both"/>
      </w:pPr>
      <w:r>
        <w:t>соблюдать права человека и гражданина;</w:t>
      </w:r>
    </w:p>
    <w:p w:rsidR="001957D7" w:rsidRDefault="001957D7">
      <w:pPr>
        <w:pStyle w:val="ConsPlusNormal"/>
        <w:spacing w:before="200"/>
        <w:ind w:firstLine="540"/>
        <w:jc w:val="both"/>
      </w:pPr>
      <w:r>
        <w:t>обеспечивать неприкосновенность личности и безопасность получателей социальных услуг;</w:t>
      </w:r>
    </w:p>
    <w:p w:rsidR="001957D7" w:rsidRDefault="001957D7">
      <w:pPr>
        <w:pStyle w:val="ConsPlusNormal"/>
        <w:spacing w:before="200"/>
        <w:ind w:firstLine="540"/>
        <w:jc w:val="both"/>
      </w:pPr>
      <w:r>
        <w:t>обеспечить ознакомление получателей социальных услуг с правоустанавливающими документами, на основании которых поставщик социальных услуг осуществляет свою деятельность и оказывает социальные услуги;</w:t>
      </w:r>
    </w:p>
    <w:p w:rsidR="001957D7" w:rsidRDefault="001957D7">
      <w:pPr>
        <w:pStyle w:val="ConsPlusNormal"/>
        <w:spacing w:before="200"/>
        <w:ind w:firstLine="540"/>
        <w:jc w:val="both"/>
      </w:pPr>
      <w:r>
        <w:t>обеспечить сохранность личных вещей и ценностей получателей социальных услуг;</w:t>
      </w:r>
    </w:p>
    <w:p w:rsidR="001957D7" w:rsidRDefault="001957D7">
      <w:pPr>
        <w:pStyle w:val="ConsPlusNormal"/>
        <w:spacing w:before="200"/>
        <w:ind w:firstLine="540"/>
        <w:jc w:val="both"/>
      </w:pPr>
      <w:r>
        <w:t>предоставлять получателям социальных услуг возможность пользоваться услугами связи, в том числе сети "Интернет", почтовой связи;</w:t>
      </w:r>
    </w:p>
    <w:p w:rsidR="001957D7" w:rsidRDefault="001957D7">
      <w:pPr>
        <w:pStyle w:val="ConsPlusNormal"/>
        <w:spacing w:before="200"/>
        <w:ind w:firstLine="540"/>
        <w:jc w:val="both"/>
      </w:pPr>
      <w:r>
        <w:t>информировать получателей социальных услуг о правилах техники безопасности, пожарной безопасности, эксплуатации предоставляемых приборов и оборудования;</w:t>
      </w:r>
    </w:p>
    <w:p w:rsidR="001957D7" w:rsidRDefault="001957D7">
      <w:pPr>
        <w:pStyle w:val="ConsPlusNormal"/>
        <w:spacing w:before="200"/>
        <w:ind w:firstLine="540"/>
        <w:jc w:val="both"/>
      </w:pPr>
      <w:r>
        <w:t>обеспечить условия пребывания в организациях социального обслуживания, соответствующие санитарно-гигиеническим требованиям;</w:t>
      </w:r>
    </w:p>
    <w:p w:rsidR="001957D7" w:rsidRDefault="001957D7">
      <w:pPr>
        <w:pStyle w:val="ConsPlusNormal"/>
        <w:spacing w:before="200"/>
        <w:ind w:firstLine="540"/>
        <w:jc w:val="both"/>
      </w:pPr>
      <w:r>
        <w:t>исполнять иные обязанности, связанные с реализацией прав получателей социальных услуг на социальное обслуживание в полустационарной форме социального обслуживания;</w:t>
      </w:r>
    </w:p>
    <w:p w:rsidR="001957D7" w:rsidRDefault="001957D7">
      <w:pPr>
        <w:pStyle w:val="ConsPlusNormal"/>
        <w:spacing w:before="200"/>
        <w:ind w:firstLine="540"/>
        <w:jc w:val="both"/>
      </w:pPr>
      <w:r>
        <w:t>8.10. При предоставлении социальных услуг в полустационарной форме социального обслуживания поставщик социальных услуг должен обеспечить условия доступности предоставления социальных услуг для получателей социальных услуг - инвалидов и других лиц с учетом ограничений их жизнедеятельности:</w:t>
      </w:r>
    </w:p>
    <w:p w:rsidR="001957D7" w:rsidRDefault="001957D7">
      <w:pPr>
        <w:pStyle w:val="ConsPlusNormal"/>
        <w:spacing w:before="200"/>
        <w:ind w:firstLine="540"/>
        <w:jc w:val="both"/>
      </w:pPr>
      <w:r>
        <w:t>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w:t>
      </w:r>
    </w:p>
    <w:p w:rsidR="001957D7" w:rsidRDefault="001957D7">
      <w:pPr>
        <w:pStyle w:val="ConsPlusNormal"/>
        <w:spacing w:before="200"/>
        <w:ind w:firstLine="540"/>
        <w:jc w:val="both"/>
      </w:pPr>
      <w:r>
        <w:t>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rsidR="001957D7" w:rsidRDefault="001957D7">
      <w:pPr>
        <w:pStyle w:val="ConsPlusNormal"/>
        <w:spacing w:before="200"/>
        <w:ind w:firstLine="540"/>
        <w:jc w:val="both"/>
      </w:pPr>
      <w:r>
        <w:t>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rsidR="001957D7" w:rsidRDefault="001957D7">
      <w:pPr>
        <w:pStyle w:val="ConsPlusNormal"/>
        <w:spacing w:before="200"/>
        <w:ind w:firstLine="540"/>
        <w:jc w:val="both"/>
      </w:pPr>
      <w:r>
        <w:t>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 допуск сурдопереводчика;</w:t>
      </w:r>
    </w:p>
    <w:p w:rsidR="001957D7" w:rsidRDefault="001957D7">
      <w:pPr>
        <w:pStyle w:val="ConsPlusNormal"/>
        <w:spacing w:before="200"/>
        <w:ind w:firstLine="540"/>
        <w:jc w:val="both"/>
      </w:pPr>
      <w:r>
        <w:t>оказание иных видов посторонней помощи;</w:t>
      </w:r>
    </w:p>
    <w:p w:rsidR="001957D7" w:rsidRDefault="001957D7">
      <w:pPr>
        <w:pStyle w:val="ConsPlusNormal"/>
        <w:spacing w:before="200"/>
        <w:ind w:firstLine="540"/>
        <w:jc w:val="both"/>
      </w:pPr>
      <w:r>
        <w:t>8.11. Основаниями для прекращения предоставления социальных услуг в полустационарной форме социального обслуживания являются:</w:t>
      </w:r>
    </w:p>
    <w:p w:rsidR="001957D7" w:rsidRDefault="001957D7">
      <w:pPr>
        <w:pStyle w:val="ConsPlusNormal"/>
        <w:spacing w:before="200"/>
        <w:ind w:firstLine="540"/>
        <w:jc w:val="both"/>
      </w:pPr>
      <w:r>
        <w:t>заявление получателя социальных услуг;</w:t>
      </w:r>
    </w:p>
    <w:p w:rsidR="001957D7" w:rsidRDefault="001957D7">
      <w:pPr>
        <w:pStyle w:val="ConsPlusNormal"/>
        <w:spacing w:before="200"/>
        <w:ind w:firstLine="540"/>
        <w:jc w:val="both"/>
      </w:pPr>
      <w:r>
        <w:t>окончание срока предоставления социальных услуг в соответствии с индивидуальной программой и (или) истечение срока договора о предоставлении социальных услуг;</w:t>
      </w:r>
    </w:p>
    <w:p w:rsidR="001957D7" w:rsidRDefault="001957D7">
      <w:pPr>
        <w:pStyle w:val="ConsPlusNormal"/>
        <w:spacing w:before="200"/>
        <w:ind w:firstLine="540"/>
        <w:jc w:val="both"/>
      </w:pPr>
      <w:r>
        <w:t>нарушение получателем социальных услуг условий, предусмотренных договором о предоставлении социальных услуг;</w:t>
      </w:r>
    </w:p>
    <w:p w:rsidR="001957D7" w:rsidRDefault="001957D7">
      <w:pPr>
        <w:pStyle w:val="ConsPlusNormal"/>
        <w:spacing w:before="200"/>
        <w:ind w:firstLine="540"/>
        <w:jc w:val="both"/>
      </w:pPr>
      <w:r>
        <w:t>смерть получателя социальных услуг или ликвидация (прекращение деятельности) поставщика социальных услуг;</w:t>
      </w:r>
    </w:p>
    <w:p w:rsidR="001957D7" w:rsidRDefault="001957D7">
      <w:pPr>
        <w:pStyle w:val="ConsPlusNormal"/>
        <w:spacing w:before="200"/>
        <w:ind w:firstLine="540"/>
        <w:jc w:val="both"/>
      </w:pPr>
      <w:r>
        <w:t>решение суда о признании получателя социальных услуг безвестно отсутствующим или умершим;</w:t>
      </w:r>
    </w:p>
    <w:p w:rsidR="001957D7" w:rsidRDefault="001957D7">
      <w:pPr>
        <w:pStyle w:val="ConsPlusNormal"/>
        <w:spacing w:before="200"/>
        <w:ind w:firstLine="540"/>
        <w:jc w:val="both"/>
      </w:pPr>
      <w:r>
        <w:t>осуждение получателя социальных услуг к отбыванию наказания в виде лишения свободы.</w:t>
      </w:r>
    </w:p>
    <w:p w:rsidR="001957D7" w:rsidRDefault="001957D7">
      <w:pPr>
        <w:pStyle w:val="ConsPlusNormal"/>
        <w:ind w:firstLine="540"/>
        <w:jc w:val="both"/>
      </w:pPr>
    </w:p>
    <w:p w:rsidR="001957D7" w:rsidRDefault="001957D7">
      <w:pPr>
        <w:pStyle w:val="ConsPlusNormal"/>
        <w:ind w:firstLine="540"/>
        <w:jc w:val="both"/>
      </w:pPr>
      <w:r>
        <w:t>9. Предоставление социальных услуг в форме социального обслуживания на дому:</w:t>
      </w:r>
    </w:p>
    <w:p w:rsidR="001957D7" w:rsidRDefault="001957D7">
      <w:pPr>
        <w:pStyle w:val="ConsPlusNormal"/>
        <w:spacing w:before="200"/>
        <w:ind w:firstLine="540"/>
        <w:jc w:val="both"/>
      </w:pPr>
      <w:bookmarkStart w:id="21" w:name="Par435"/>
      <w:bookmarkEnd w:id="21"/>
      <w:r>
        <w:t>9.1. Социальные услуги в форме социального обслуживания на дому предоставляются постоянно проживающим или временно зарегистрированным на территории Новгородской области:</w:t>
      </w:r>
    </w:p>
    <w:p w:rsidR="001957D7" w:rsidRDefault="001957D7">
      <w:pPr>
        <w:pStyle w:val="ConsPlusNormal"/>
        <w:jc w:val="both"/>
      </w:pPr>
      <w:r>
        <w:t xml:space="preserve">(в ред. </w:t>
      </w:r>
      <w:hyperlink r:id="rId155"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bookmarkStart w:id="22" w:name="Par437"/>
      <w:bookmarkEnd w:id="22"/>
      <w:r>
        <w:t>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1957D7" w:rsidRDefault="001957D7">
      <w:pPr>
        <w:pStyle w:val="ConsPlusNormal"/>
        <w:spacing w:before="200"/>
        <w:ind w:firstLine="540"/>
        <w:jc w:val="both"/>
      </w:pPr>
      <w:r>
        <w:t xml:space="preserve">абзац исключен. - </w:t>
      </w:r>
      <w:hyperlink r:id="rId15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25.06.2019 N 237;</w:t>
      </w:r>
    </w:p>
    <w:p w:rsidR="001957D7" w:rsidRDefault="001957D7">
      <w:pPr>
        <w:pStyle w:val="ConsPlusNormal"/>
        <w:spacing w:before="200"/>
        <w:ind w:firstLine="540"/>
        <w:jc w:val="both"/>
      </w:pPr>
      <w:r>
        <w:t>гражданам, у которых отсутствует возможность обеспечения временного ухода за ребенком, детьми, в том числе детьми-инвалидами и детьми с ограниченными возможностями здоровья;</w:t>
      </w:r>
    </w:p>
    <w:p w:rsidR="001957D7" w:rsidRDefault="001957D7">
      <w:pPr>
        <w:pStyle w:val="ConsPlusNormal"/>
        <w:spacing w:before="200"/>
        <w:ind w:firstLine="540"/>
        <w:jc w:val="both"/>
      </w:pPr>
      <w:r>
        <w:t>детям-инвалидам и детям с ограниченными возможностями здоровья в возрасте от рождения до 18 лет.</w:t>
      </w:r>
    </w:p>
    <w:p w:rsidR="001957D7" w:rsidRDefault="001957D7">
      <w:pPr>
        <w:pStyle w:val="ConsPlusNormal"/>
        <w:spacing w:before="200"/>
        <w:ind w:firstLine="540"/>
        <w:jc w:val="both"/>
      </w:pPr>
      <w:r>
        <w:t>Социальные услуги в форме социального обслуживания на дому предоставляются указанным гражданам, за исключением бактерио- и вирусоносителей, граждан, страдающих хроническим алкоголизмом или наркологической зависимостью, имеющих карантинные инфекционные заболевания, активную форму туберкулеза, тяжелые психические расстройства, венерические и другие заболевания, требующие лечения в специализированных медицинских организациях;</w:t>
      </w:r>
    </w:p>
    <w:p w:rsidR="001957D7" w:rsidRDefault="001957D7">
      <w:pPr>
        <w:pStyle w:val="ConsPlusNormal"/>
        <w:jc w:val="both"/>
      </w:pPr>
      <w:r>
        <w:t xml:space="preserve">(пп. 9.1 в ред. </w:t>
      </w:r>
      <w:hyperlink r:id="rId157" w:tooltip="Постановление Правительства Новгородской области от 24.10.2016 N 378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24.10.2016 N 378)</w:t>
      </w:r>
    </w:p>
    <w:p w:rsidR="001957D7" w:rsidRDefault="001957D7">
      <w:pPr>
        <w:pStyle w:val="ConsPlusNormal"/>
        <w:spacing w:before="200"/>
        <w:ind w:firstLine="540"/>
        <w:jc w:val="both"/>
      </w:pPr>
      <w:r>
        <w:t>9.2. Социальные услуги в форме социального обслуживания на дому предоставляются:</w:t>
      </w:r>
    </w:p>
    <w:p w:rsidR="001957D7" w:rsidRDefault="001957D7">
      <w:pPr>
        <w:pStyle w:val="ConsPlusNormal"/>
        <w:spacing w:before="200"/>
        <w:ind w:firstLine="540"/>
        <w:jc w:val="both"/>
      </w:pPr>
      <w:r>
        <w:t>комплексными центрами социального обслуживания населения;</w:t>
      </w:r>
    </w:p>
    <w:p w:rsidR="001957D7" w:rsidRDefault="001957D7">
      <w:pPr>
        <w:pStyle w:val="ConsPlusNormal"/>
        <w:spacing w:before="200"/>
        <w:ind w:firstLine="540"/>
        <w:jc w:val="both"/>
      </w:pPr>
      <w:r>
        <w:t>социально-реабилитационными центрами для несовершеннолетних;</w:t>
      </w:r>
    </w:p>
    <w:p w:rsidR="001957D7" w:rsidRDefault="001957D7">
      <w:pPr>
        <w:pStyle w:val="ConsPlusNormal"/>
        <w:spacing w:before="200"/>
        <w:ind w:firstLine="540"/>
        <w:jc w:val="both"/>
      </w:pPr>
      <w:r>
        <w:t>реабилитационным центром для детей и подростков с ограниченными возможностями;</w:t>
      </w:r>
    </w:p>
    <w:p w:rsidR="001957D7" w:rsidRDefault="001957D7">
      <w:pPr>
        <w:pStyle w:val="ConsPlusNormal"/>
        <w:spacing w:before="200"/>
        <w:ind w:firstLine="540"/>
        <w:jc w:val="both"/>
      </w:pPr>
      <w:r>
        <w:t>иными организациями социального обслуживания;</w:t>
      </w:r>
    </w:p>
    <w:p w:rsidR="001957D7" w:rsidRDefault="001957D7">
      <w:pPr>
        <w:pStyle w:val="ConsPlusNormal"/>
        <w:spacing w:before="200"/>
        <w:ind w:firstLine="540"/>
        <w:jc w:val="both"/>
      </w:pPr>
      <w:r>
        <w:t xml:space="preserve">9.3. Для определения нуждаемости в социальных услугах у граждан, указанных во </w:t>
      </w:r>
      <w:hyperlink w:anchor="Par437"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w:history="1">
        <w:r>
          <w:rPr>
            <w:color w:val="0000FF"/>
          </w:rPr>
          <w:t>втором абзаце подпункта 9.1</w:t>
        </w:r>
      </w:hyperlink>
      <w:r>
        <w:t xml:space="preserve"> Порядка, комплексными центрами социального обслуживания населения проводится оценка степени утраты их способности либо возможности осуществлять самообслуживание, самостоятельно передвигаться, обеспечивать основные жизненные потребности в соответствии с </w:t>
      </w:r>
      <w:hyperlink w:anchor="Par568" w:tooltip="ПОРЯДОК" w:history="1">
        <w:r>
          <w:rPr>
            <w:color w:val="0000FF"/>
          </w:rPr>
          <w:t>Порядком</w:t>
        </w:r>
      </w:hyperlink>
      <w:r>
        <w:t xml:space="preserve"> проведения оценки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у граждан пожилого возраста и инвалидов, нуждающихся в социальном обслуживании, на территории Новгородской области (приложение N 1 к Порядку).</w:t>
      </w:r>
    </w:p>
    <w:p w:rsidR="001957D7" w:rsidRDefault="001957D7">
      <w:pPr>
        <w:pStyle w:val="ConsPlusNormal"/>
        <w:spacing w:before="200"/>
        <w:ind w:firstLine="540"/>
        <w:jc w:val="both"/>
      </w:pPr>
      <w:r>
        <w:t xml:space="preserve">В зависимости от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гражданам, указанным во </w:t>
      </w:r>
      <w:hyperlink w:anchor="Par437" w:tooltip="гражданам, полностью или частично утратившим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w:history="1">
        <w:r>
          <w:rPr>
            <w:color w:val="0000FF"/>
          </w:rPr>
          <w:t>втором абзаце подпункта 9.1</w:t>
        </w:r>
      </w:hyperlink>
      <w:r>
        <w:t xml:space="preserve"> Порядка, социальные услуги в форме социального обслуживания на дому предоставляются в соответствии со стандартами предоставления социальных услуг (</w:t>
      </w:r>
      <w:hyperlink w:anchor="Par6070" w:tooltip="СТАНДАРТ" w:history="1">
        <w:r>
          <w:rPr>
            <w:color w:val="0000FF"/>
          </w:rPr>
          <w:t>приложения NN 16</w:t>
        </w:r>
      </w:hyperlink>
      <w:r>
        <w:t xml:space="preserve"> - </w:t>
      </w:r>
      <w:hyperlink w:anchor="Par7513" w:tooltip="СТАНДАРТ" w:history="1">
        <w:r>
          <w:rPr>
            <w:color w:val="0000FF"/>
          </w:rPr>
          <w:t>22</w:t>
        </w:r>
      </w:hyperlink>
      <w:r>
        <w:t xml:space="preserve"> к Порядку).</w:t>
      </w:r>
    </w:p>
    <w:p w:rsidR="001957D7" w:rsidRDefault="001957D7">
      <w:pPr>
        <w:pStyle w:val="ConsPlusNormal"/>
        <w:spacing w:before="200"/>
        <w:ind w:firstLine="540"/>
        <w:jc w:val="both"/>
      </w:pPr>
      <w:r>
        <w:t>Социальные услуги в форме социального обслуживания на дому, входящие в перечень, в объемах, определенных стандартами предоставления социальных услуг (приложения NN 16 - 22 к Порядку), предоставляются бесплатно, а также на условиях частичной или полной оплаты;</w:t>
      </w:r>
    </w:p>
    <w:p w:rsidR="001957D7" w:rsidRDefault="001957D7">
      <w:pPr>
        <w:pStyle w:val="ConsPlusNormal"/>
        <w:jc w:val="both"/>
      </w:pPr>
      <w:r>
        <w:t xml:space="preserve">(пп. 9.3 в ред. </w:t>
      </w:r>
      <w:hyperlink r:id="rId158"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9.4. Размер ежемесячной платы за предоставление социальных услуг в форме социального обслуживания на дому рассчитывается на основе тарифов на социальные услуги и не может превышать:</w:t>
      </w:r>
    </w:p>
    <w:p w:rsidR="001957D7" w:rsidRDefault="001957D7">
      <w:pPr>
        <w:pStyle w:val="ConsPlusNormal"/>
        <w:spacing w:before="200"/>
        <w:ind w:firstLine="540"/>
        <w:jc w:val="both"/>
      </w:pPr>
      <w:r>
        <w:t xml:space="preserve">50 процентов разницы между величиной среднедушевого дохода получателя социальных услуг, рассчитанного в соответствии с правилами, и предельной величиной среднедушевого дохода, установленной областным </w:t>
      </w:r>
      <w:hyperlink r:id="rId159"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законом</w:t>
        </w:r>
      </w:hyperlink>
      <w:r>
        <w:t xml:space="preserve"> от 29.10.2014 N 650-ОЗ, при выборе от 1 до 10 социальных услуг включительно;</w:t>
      </w:r>
    </w:p>
    <w:p w:rsidR="001957D7" w:rsidRDefault="001957D7">
      <w:pPr>
        <w:pStyle w:val="ConsPlusNormal"/>
        <w:spacing w:before="200"/>
        <w:ind w:firstLine="540"/>
        <w:jc w:val="both"/>
      </w:pPr>
      <w:r>
        <w:t>35 процентов разницы между величиной среднедушевого дохода получателя социальных услуг, рассчитанного в соответствии с правилами, и предельной величиной среднедушевого дохода, установленной областным законом от 29.10.2014 N 650-ОЗ, при выборе 11 и более социальных услуг;</w:t>
      </w:r>
    </w:p>
    <w:p w:rsidR="001957D7" w:rsidRDefault="001957D7">
      <w:pPr>
        <w:pStyle w:val="ConsPlusNormal"/>
        <w:spacing w:before="200"/>
        <w:ind w:firstLine="540"/>
        <w:jc w:val="both"/>
      </w:pPr>
      <w:r>
        <w:t xml:space="preserve">25 процентов разницы между величиной среднедушевого дохода получателя социальных услуг, рассчитанного в соответствии с правилами, и предельной величиной среднедушевого дохода, установленной областным </w:t>
      </w:r>
      <w:hyperlink r:id="rId160"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законом</w:t>
        </w:r>
      </w:hyperlink>
      <w:r>
        <w:t xml:space="preserve"> от 29.10.2014 N 650-ОЗ, при выборе всех социальных услуг из стандарта предоставления социальных услуг, являющегося </w:t>
      </w:r>
      <w:hyperlink w:anchor="Par7513" w:tooltip="СТАНДАРТ" w:history="1">
        <w:r>
          <w:rPr>
            <w:color w:val="0000FF"/>
          </w:rPr>
          <w:t>приложением N 22</w:t>
        </w:r>
      </w:hyperlink>
      <w:r>
        <w:t xml:space="preserve"> к Порядку.</w:t>
      </w:r>
    </w:p>
    <w:p w:rsidR="001957D7" w:rsidRDefault="001957D7">
      <w:pPr>
        <w:pStyle w:val="ConsPlusNormal"/>
        <w:spacing w:before="200"/>
        <w:ind w:firstLine="540"/>
        <w:jc w:val="both"/>
      </w:pPr>
      <w:r>
        <w:t>Плата за предоставление социальных услуг в форме социального обслуживания на дому производится в соответствии с договором о предоставлении социальных услуг, заключенным между получателем социальных услуг или его законным представителем и поставщиком социальных услуг.</w:t>
      </w:r>
    </w:p>
    <w:p w:rsidR="001957D7" w:rsidRDefault="001957D7">
      <w:pPr>
        <w:pStyle w:val="ConsPlusNormal"/>
        <w:spacing w:before="200"/>
        <w:ind w:firstLine="540"/>
        <w:jc w:val="both"/>
      </w:pPr>
      <w:r>
        <w:t xml:space="preserve">В случае изменения среднедушевого дохода получателя социальных услуг, находящегося на социальном обслуживании на дому, и (или) предельной величины среднедушевого дохода, установленной областным </w:t>
      </w:r>
      <w:hyperlink r:id="rId161"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законом</w:t>
        </w:r>
      </w:hyperlink>
      <w:r>
        <w:t xml:space="preserve"> от 29.10.2014 N 650-ОЗ, размер платы за оказание социальных услуг может быть изменен поставщиком социальных услуг в порядке, установленном договором о предоставлении социальных услуг;</w:t>
      </w:r>
    </w:p>
    <w:p w:rsidR="001957D7" w:rsidRDefault="001957D7">
      <w:pPr>
        <w:pStyle w:val="ConsPlusNormal"/>
        <w:jc w:val="both"/>
      </w:pPr>
      <w:r>
        <w:t xml:space="preserve">(пп. 9.4 в ред. </w:t>
      </w:r>
      <w:hyperlink r:id="rId16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 xml:space="preserve">9.5. Не входящие в </w:t>
      </w:r>
      <w:hyperlink r:id="rId163"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социальные услуги, а также входящие в </w:t>
      </w:r>
      <w:hyperlink r:id="rId164"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социальные услуги, предоставляемые сверх объемов, определяемых стандартами предоставления социальных услуг, оказываются получателям социальных услуг на условиях полной оплаты;</w:t>
      </w:r>
    </w:p>
    <w:p w:rsidR="001957D7" w:rsidRDefault="001957D7">
      <w:pPr>
        <w:pStyle w:val="ConsPlusNormal"/>
        <w:spacing w:before="200"/>
        <w:ind w:firstLine="540"/>
        <w:jc w:val="both"/>
      </w:pPr>
      <w:r>
        <w:t>9.6. Заключение договора о предоставлении социальных услуг в форме социального обслуживания на дому осуществляется поставщиком социальных услуг на основании следующих документов:</w:t>
      </w:r>
    </w:p>
    <w:p w:rsidR="001957D7" w:rsidRDefault="001957D7">
      <w:pPr>
        <w:pStyle w:val="ConsPlusNormal"/>
        <w:spacing w:before="200"/>
        <w:ind w:firstLine="540"/>
        <w:jc w:val="both"/>
      </w:pPr>
      <w:r>
        <w:t xml:space="preserve">9.6.1. В комплексных центрах социального обслуживания населения гражданам, указанным во </w:t>
      </w:r>
      <w:hyperlink w:anchor="Par435" w:tooltip="9.1. Социальные услуги в форме социального обслуживания на дому предоставляются постоянно проживающим или временно зарегистрированным на территории Новгородской области:" w:history="1">
        <w:r>
          <w:rPr>
            <w:color w:val="0000FF"/>
          </w:rPr>
          <w:t>втором абзаце подпункта 9.1</w:t>
        </w:r>
      </w:hyperlink>
      <w:r>
        <w:t xml:space="preserve"> Порядка:</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получателя социальных услуг и членов его семьи, совместно с ним проживающих;</w:t>
      </w:r>
    </w:p>
    <w:p w:rsidR="001957D7" w:rsidRDefault="001957D7">
      <w:pPr>
        <w:pStyle w:val="ConsPlusNormal"/>
        <w:jc w:val="both"/>
      </w:pPr>
      <w:r>
        <w:t xml:space="preserve">(в ред. постановлений Правительства Новгородской области от 30.10.2018 </w:t>
      </w:r>
      <w:hyperlink r:id="rId165"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6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bookmarkStart w:id="23" w:name="Par464"/>
      <w:bookmarkEnd w:id="23"/>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постановлений Правительства Новгородской области от 30.10.2018 </w:t>
      </w:r>
      <w:hyperlink r:id="rId167"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68"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bookmarkStart w:id="24" w:name="Par466"/>
      <w:bookmarkEnd w:id="24"/>
      <w:r>
        <w:t>заключения лечебно-профилактического учреждения о состоянии здоровья получателя социальных услуг и отсутствии противопоказаний к принятию на социальное обслуживание на дому;</w:t>
      </w:r>
    </w:p>
    <w:p w:rsidR="001957D7" w:rsidRDefault="001957D7">
      <w:pPr>
        <w:pStyle w:val="ConsPlusNormal"/>
        <w:spacing w:before="200"/>
        <w:ind w:firstLine="540"/>
        <w:jc w:val="both"/>
      </w:pPr>
      <w:bookmarkStart w:id="25" w:name="Par467"/>
      <w:bookmarkEnd w:id="25"/>
      <w:r>
        <w:t>копии справки, подтверждающей факт установления инвалидности (при наличии инвалидности);</w:t>
      </w:r>
    </w:p>
    <w:p w:rsidR="001957D7" w:rsidRDefault="001957D7">
      <w:pPr>
        <w:pStyle w:val="ConsPlusNormal"/>
        <w:jc w:val="both"/>
      </w:pPr>
      <w:r>
        <w:t xml:space="preserve">(в ред. </w:t>
      </w:r>
      <w:hyperlink r:id="rId169"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 xml:space="preserve">абзацы шестой - девятый исключены. - </w:t>
      </w:r>
      <w:hyperlink r:id="rId17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w:t>
        </w:r>
      </w:hyperlink>
      <w:r>
        <w:t xml:space="preserve"> Правительства Новгородской области от 25.06.2019 N 237;</w:t>
      </w:r>
    </w:p>
    <w:p w:rsidR="001957D7" w:rsidRDefault="001957D7">
      <w:pPr>
        <w:pStyle w:val="ConsPlusNormal"/>
        <w:spacing w:before="200"/>
        <w:ind w:firstLine="540"/>
        <w:jc w:val="both"/>
      </w:pPr>
      <w:r>
        <w:t>документов о доходах за 12 последних календарных месяцев, предшествующих месяцу подачи заявления, включая членов семьи получателя социальных услуг (для получателей социальных услуг, полностью или частично утративших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родителей или законных представителей (для получателей социальных услуг, у которых отсутствует возможность обеспечения временного ухода за ребенком, детьми, в том числе детьми-инвалидами и детьми с ограниченными возможностями здоровья);</w:t>
      </w:r>
    </w:p>
    <w:p w:rsidR="001957D7" w:rsidRDefault="001957D7">
      <w:pPr>
        <w:pStyle w:val="ConsPlusNormal"/>
        <w:spacing w:before="200"/>
        <w:ind w:firstLine="540"/>
        <w:jc w:val="both"/>
      </w:pPr>
      <w:r>
        <w:t>согласия на обработку персональных данных заявителя и членов его семьи, совместно с ним проживающих;</w:t>
      </w:r>
    </w:p>
    <w:p w:rsidR="001957D7" w:rsidRDefault="001957D7">
      <w:pPr>
        <w:pStyle w:val="ConsPlusNormal"/>
        <w:jc w:val="both"/>
      </w:pPr>
      <w:r>
        <w:t xml:space="preserve">(абзац введен </w:t>
      </w:r>
      <w:hyperlink r:id="rId17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 xml:space="preserve">9.6.2. В комплексных центрах социального обслуживания населения, социально-реабилитационных центрах для несовершеннолетних гражданам, указанным в </w:t>
      </w:r>
      <w:hyperlink w:anchor="Par464" w:tooltip="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w:history="1">
        <w:r>
          <w:rPr>
            <w:color w:val="0000FF"/>
          </w:rPr>
          <w:t>третьем</w:t>
        </w:r>
      </w:hyperlink>
      <w:r>
        <w:t xml:space="preserve">, </w:t>
      </w:r>
      <w:hyperlink w:anchor="Par466" w:tooltip="заключения лечебно-профилактического учреждения о состоянии здоровья получателя социальных услуг и отсутствии противопоказаний к принятию на социальное обслуживание на дому;" w:history="1">
        <w:r>
          <w:rPr>
            <w:color w:val="0000FF"/>
          </w:rPr>
          <w:t>четвертом абзацах подпункта 9.1</w:t>
        </w:r>
      </w:hyperlink>
      <w:r>
        <w:t xml:space="preserve"> Порядка:</w:t>
      </w:r>
    </w:p>
    <w:p w:rsidR="001957D7" w:rsidRDefault="001957D7">
      <w:pPr>
        <w:pStyle w:val="ConsPlusNormal"/>
        <w:spacing w:before="200"/>
        <w:ind w:firstLine="540"/>
        <w:jc w:val="both"/>
      </w:pPr>
      <w:r>
        <w:t>копии паспорта или иного документа, удостоверяющего личность получателя социальных услуг;</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w:t>
      </w:r>
      <w:hyperlink r:id="rId17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ребенка (детей);</w:t>
      </w:r>
    </w:p>
    <w:p w:rsidR="001957D7" w:rsidRDefault="001957D7">
      <w:pPr>
        <w:pStyle w:val="ConsPlusNormal"/>
        <w:spacing w:before="200"/>
        <w:ind w:firstLine="540"/>
        <w:jc w:val="both"/>
      </w:pPr>
      <w:r>
        <w:t>копии справки федерального государственного учреждения медико-социальной экспертизы об установлении инвалидности (для ребенка-инвалида);</w:t>
      </w:r>
    </w:p>
    <w:p w:rsidR="001957D7" w:rsidRDefault="001957D7">
      <w:pPr>
        <w:pStyle w:val="ConsPlusNormal"/>
        <w:jc w:val="both"/>
      </w:pPr>
      <w:r>
        <w:t xml:space="preserve">(абзац введен </w:t>
      </w:r>
      <w:hyperlink r:id="rId173"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spacing w:before="200"/>
        <w:ind w:firstLine="540"/>
        <w:jc w:val="both"/>
      </w:pPr>
      <w:r>
        <w:t>копии индивидуальной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государственными учреждениями медико-социальной экспертизы;</w:t>
      </w:r>
    </w:p>
    <w:p w:rsidR="001957D7" w:rsidRDefault="001957D7">
      <w:pPr>
        <w:pStyle w:val="ConsPlusNormal"/>
        <w:jc w:val="both"/>
      </w:pPr>
      <w:r>
        <w:t xml:space="preserve">(абзац введен </w:t>
      </w:r>
      <w:hyperlink r:id="rId17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jc w:val="both"/>
      </w:pPr>
      <w:r>
        <w:t xml:space="preserve">(пп. 9.6.2 в ред. </w:t>
      </w:r>
      <w:hyperlink r:id="rId175"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 xml:space="preserve">9.6.3. В реабилитационном центре для детей и подростков с ограниченными возможностями гражданам, указанным в </w:t>
      </w:r>
      <w:hyperlink w:anchor="Par467" w:tooltip="копии справки, подтверждающей факт установления инвалидности (при наличии инвалидности);" w:history="1">
        <w:r>
          <w:rPr>
            <w:color w:val="0000FF"/>
          </w:rPr>
          <w:t>пятом абзаце подпункта 9.1</w:t>
        </w:r>
      </w:hyperlink>
      <w:r>
        <w:t xml:space="preserve"> Порядка:</w:t>
      </w:r>
    </w:p>
    <w:p w:rsidR="001957D7" w:rsidRDefault="001957D7">
      <w:pPr>
        <w:pStyle w:val="ConsPlusNormal"/>
        <w:spacing w:before="200"/>
        <w:ind w:firstLine="540"/>
        <w:jc w:val="both"/>
      </w:pPr>
      <w:r>
        <w:t>копии свидетельства о рождении, паспорта или иного документа, удостоверяющего личность получателя социальных услуг;</w:t>
      </w:r>
    </w:p>
    <w:p w:rsidR="001957D7" w:rsidRDefault="001957D7">
      <w:pPr>
        <w:pStyle w:val="ConsPlusNormal"/>
        <w:spacing w:before="200"/>
        <w:ind w:firstLine="540"/>
        <w:jc w:val="both"/>
      </w:pPr>
      <w:r>
        <w:t>справки (справок) о регистрации по месту жительства и (или) месту пребывания получателя социальных услуг, или копии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w:t>
      </w:r>
    </w:p>
    <w:p w:rsidR="001957D7" w:rsidRDefault="001957D7">
      <w:pPr>
        <w:pStyle w:val="ConsPlusNormal"/>
        <w:jc w:val="both"/>
      </w:pPr>
      <w:r>
        <w:t xml:space="preserve">(в ред. </w:t>
      </w:r>
      <w:hyperlink r:id="rId17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25.06.2019 N 237)</w:t>
      </w:r>
    </w:p>
    <w:p w:rsidR="001957D7" w:rsidRDefault="001957D7">
      <w:pPr>
        <w:pStyle w:val="ConsPlusNormal"/>
        <w:spacing w:before="200"/>
        <w:ind w:firstLine="540"/>
        <w:jc w:val="both"/>
      </w:pPr>
      <w:r>
        <w:t>копии справки, подтверждающей факт установления инвалидности (для ребенка-инвалида);</w:t>
      </w:r>
    </w:p>
    <w:p w:rsidR="001957D7" w:rsidRDefault="001957D7">
      <w:pPr>
        <w:pStyle w:val="ConsPlusNormal"/>
        <w:spacing w:before="200"/>
        <w:ind w:firstLine="540"/>
        <w:jc w:val="both"/>
      </w:pPr>
      <w:r>
        <w:t>копии заключения психолого-медико-педагогической комиссии (для ребенка с ограниченными возможностями здоровья);</w:t>
      </w:r>
    </w:p>
    <w:p w:rsidR="001957D7" w:rsidRDefault="001957D7">
      <w:pPr>
        <w:pStyle w:val="ConsPlusNormal"/>
        <w:spacing w:before="200"/>
        <w:ind w:firstLine="540"/>
        <w:jc w:val="both"/>
      </w:pPr>
      <w:r>
        <w:t>копии индивидуальной программы реабилитации или абилитации ребенка-инвалида, выдаваемой федеральными государственными учреждениями медико-социальной экспертизы (для ребенка-инвалида);</w:t>
      </w:r>
    </w:p>
    <w:p w:rsidR="001957D7" w:rsidRDefault="001957D7">
      <w:pPr>
        <w:pStyle w:val="ConsPlusNormal"/>
        <w:jc w:val="both"/>
      </w:pPr>
      <w:r>
        <w:t xml:space="preserve">(пп. 9.6.3 в ред. </w:t>
      </w:r>
      <w:hyperlink r:id="rId177"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30.10.2018 N 520)</w:t>
      </w:r>
    </w:p>
    <w:p w:rsidR="001957D7" w:rsidRDefault="001957D7">
      <w:pPr>
        <w:pStyle w:val="ConsPlusNormal"/>
        <w:spacing w:before="200"/>
        <w:ind w:firstLine="540"/>
        <w:jc w:val="both"/>
      </w:pPr>
      <w:r>
        <w:t>9.6-1. В случае если заявление и документы подают законные представители или получатели социальных услуг, действующие с согласия законных представителей, необходимо дополнительно представить:</w:t>
      </w:r>
    </w:p>
    <w:p w:rsidR="001957D7" w:rsidRDefault="001957D7">
      <w:pPr>
        <w:pStyle w:val="ConsPlusNormal"/>
        <w:spacing w:before="200"/>
        <w:ind w:firstLine="540"/>
        <w:jc w:val="both"/>
      </w:pPr>
      <w:r>
        <w:t>копию паспорта или иного документа, удостоверяющего личность законного представителя;</w:t>
      </w:r>
    </w:p>
    <w:p w:rsidR="001957D7" w:rsidRDefault="001957D7">
      <w:pPr>
        <w:pStyle w:val="ConsPlusNormal"/>
        <w:spacing w:before="200"/>
        <w:ind w:firstLine="540"/>
        <w:jc w:val="both"/>
      </w:pPr>
      <w:r>
        <w:t>документ, подтверждающий полномочия законного представителя;</w:t>
      </w:r>
    </w:p>
    <w:p w:rsidR="001957D7" w:rsidRDefault="001957D7">
      <w:pPr>
        <w:pStyle w:val="ConsPlusNormal"/>
        <w:jc w:val="both"/>
      </w:pPr>
      <w:r>
        <w:t xml:space="preserve">(пп. 9.6-1 введен </w:t>
      </w:r>
      <w:hyperlink r:id="rId178"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30.10.2018 N 520)</w:t>
      </w:r>
    </w:p>
    <w:p w:rsidR="001957D7" w:rsidRDefault="001957D7">
      <w:pPr>
        <w:pStyle w:val="ConsPlusNormal"/>
        <w:spacing w:before="200"/>
        <w:ind w:firstLine="540"/>
        <w:jc w:val="both"/>
      </w:pPr>
      <w:r>
        <w:t>9.7. В случае если заявителем не были по собственной инициативе представлены документы о доходах, находящиеся в распоряжении государственных органов и органов местного самоуправления, подведомственных им учреждений, справка (справки) о регистрации по месту жительства и (или) месту пребывания получателя социальных услуг, или копия вступившего в законную силу решения суда об установлении факта проживания - в случае если в паспорте или ином документе, удостоверяющем личность, отсутствует отметка о регистрации по месту жительства или о разрешении на временное проживание, находящиеся в распоряжении государственных органов и органов местного самоуправления, подведомственных им учреждений, то они запрашиваются поставщиком социальных услуг путем межведомственного запроса в государственный орган или орган местного самоуправления, подведомственное им учреждение, в распоряжении которых находится необходимая информация.</w:t>
      </w:r>
    </w:p>
    <w:p w:rsidR="001957D7" w:rsidRDefault="001957D7">
      <w:pPr>
        <w:pStyle w:val="ConsPlusNormal"/>
        <w:jc w:val="both"/>
      </w:pPr>
      <w:r>
        <w:t xml:space="preserve">(в ред. постановлений Правительства Новгородской области от 30.10.2018 </w:t>
      </w:r>
      <w:hyperlink r:id="rId179" w:tooltip="Постановление Правительства Новгородской области от 30.10.2018 N 52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520</w:t>
        </w:r>
      </w:hyperlink>
      <w:r>
        <w:t xml:space="preserve">, от 25.06.2019 </w:t>
      </w:r>
      <w:hyperlink r:id="rId18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N 237</w:t>
        </w:r>
      </w:hyperlink>
      <w:r>
        <w:t>)</w:t>
      </w:r>
    </w:p>
    <w:p w:rsidR="001957D7" w:rsidRDefault="001957D7">
      <w:pPr>
        <w:pStyle w:val="ConsPlusNormal"/>
        <w:spacing w:before="200"/>
        <w:ind w:firstLine="540"/>
        <w:jc w:val="both"/>
      </w:pPr>
      <w:r>
        <w:t>Срок направления межведомственного запроса поставщика социальных услуг не должен превышать один рабочий день со дня подачи заявления получателя социальных услуг или его законного представителя поставщику социальных услуг;</w:t>
      </w:r>
    </w:p>
    <w:p w:rsidR="001957D7" w:rsidRDefault="001957D7">
      <w:pPr>
        <w:pStyle w:val="ConsPlusNormal"/>
        <w:spacing w:before="200"/>
        <w:ind w:firstLine="540"/>
        <w:jc w:val="both"/>
      </w:pPr>
      <w:r>
        <w:t>9.8. Получатель социальных услуг в форме социального обслуживания на дому обязан в течение 5 рабочих дней со дня изменения обстоятельств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w:t>
      </w:r>
    </w:p>
    <w:p w:rsidR="001957D7" w:rsidRDefault="001957D7">
      <w:pPr>
        <w:pStyle w:val="ConsPlusNormal"/>
        <w:spacing w:before="200"/>
        <w:ind w:firstLine="540"/>
        <w:jc w:val="both"/>
      </w:pPr>
      <w:r>
        <w:t xml:space="preserve">9.9. Получатели социальных услуг в форме социального обслуживания на дому (их законные представители) должны быть ознакомлены с </w:t>
      </w:r>
      <w:hyperlink r:id="rId181"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перечнем</w:t>
        </w:r>
      </w:hyperlink>
      <w:r>
        <w:t xml:space="preserve"> социальных услуг, условиями и правилами их предоставления и оплаты;</w:t>
      </w:r>
    </w:p>
    <w:p w:rsidR="001957D7" w:rsidRDefault="001957D7">
      <w:pPr>
        <w:pStyle w:val="ConsPlusNormal"/>
        <w:spacing w:before="200"/>
        <w:ind w:firstLine="540"/>
        <w:jc w:val="both"/>
      </w:pPr>
      <w:r>
        <w:t>9.10. При предоставлении социальных услуг в форме социального обслуживания на дому поставщик социальных услуг обязан:</w:t>
      </w:r>
    </w:p>
    <w:p w:rsidR="001957D7" w:rsidRDefault="001957D7">
      <w:pPr>
        <w:pStyle w:val="ConsPlusNormal"/>
        <w:spacing w:before="200"/>
        <w:ind w:firstLine="540"/>
        <w:jc w:val="both"/>
      </w:pPr>
      <w:r>
        <w:t>соблюдать права человека и гражданина;</w:t>
      </w:r>
    </w:p>
    <w:p w:rsidR="001957D7" w:rsidRDefault="001957D7">
      <w:pPr>
        <w:pStyle w:val="ConsPlusNormal"/>
        <w:spacing w:before="200"/>
        <w:ind w:firstLine="540"/>
        <w:jc w:val="both"/>
      </w:pPr>
      <w:r>
        <w:t>обеспечивать неприкосновенность личности и безопасность получателей социальных услуг;</w:t>
      </w:r>
    </w:p>
    <w:p w:rsidR="001957D7" w:rsidRDefault="001957D7">
      <w:pPr>
        <w:pStyle w:val="ConsPlusNormal"/>
        <w:spacing w:before="200"/>
        <w:ind w:firstLine="540"/>
        <w:jc w:val="both"/>
      </w:pPr>
      <w:r>
        <w:t>довести до сведения получателей социальных услуг (их законных представителей) правоустанавливающие документы, на основании которых поставщик социальных услуг осуществляет свою деятельность и оказывает социальные услуги;</w:t>
      </w:r>
    </w:p>
    <w:p w:rsidR="001957D7" w:rsidRDefault="001957D7">
      <w:pPr>
        <w:pStyle w:val="ConsPlusNormal"/>
        <w:spacing w:before="200"/>
        <w:ind w:firstLine="540"/>
        <w:jc w:val="both"/>
      </w:pPr>
      <w:r>
        <w:t>обеспечить сохранность личных вещей и ценностей получателей социальных услуг;</w:t>
      </w:r>
    </w:p>
    <w:p w:rsidR="001957D7" w:rsidRDefault="001957D7">
      <w:pPr>
        <w:pStyle w:val="ConsPlusNormal"/>
        <w:spacing w:before="200"/>
        <w:ind w:firstLine="540"/>
        <w:jc w:val="both"/>
      </w:pPr>
      <w:r>
        <w:t>исполнять иные обязанности, связанные с реализацией прав получателей социальных услуг на социальное обслуживание на дому;</w:t>
      </w:r>
    </w:p>
    <w:p w:rsidR="001957D7" w:rsidRDefault="001957D7">
      <w:pPr>
        <w:pStyle w:val="ConsPlusNormal"/>
        <w:spacing w:before="200"/>
        <w:ind w:firstLine="540"/>
        <w:jc w:val="both"/>
      </w:pPr>
      <w:r>
        <w:t>9.11. Прекращение предоставления социальных услуг на дому производится в следующих случаях:</w:t>
      </w:r>
    </w:p>
    <w:p w:rsidR="001957D7" w:rsidRDefault="001957D7">
      <w:pPr>
        <w:pStyle w:val="ConsPlusNormal"/>
        <w:spacing w:before="200"/>
        <w:ind w:firstLine="540"/>
        <w:jc w:val="both"/>
      </w:pPr>
      <w:r>
        <w:t>заявление получателя социальных услуг или его законного представителя;</w:t>
      </w:r>
    </w:p>
    <w:p w:rsidR="001957D7" w:rsidRDefault="001957D7">
      <w:pPr>
        <w:pStyle w:val="ConsPlusNormal"/>
        <w:spacing w:before="200"/>
        <w:ind w:firstLine="540"/>
        <w:jc w:val="both"/>
      </w:pPr>
      <w:r>
        <w:t>окончание срока предоставления социальных услуг в соответствии с индивидуальной программой и (или) истечение срока договора о предоставлении социальных услуг;</w:t>
      </w:r>
    </w:p>
    <w:p w:rsidR="001957D7" w:rsidRDefault="001957D7">
      <w:pPr>
        <w:pStyle w:val="ConsPlusNormal"/>
        <w:spacing w:before="200"/>
        <w:ind w:firstLine="540"/>
        <w:jc w:val="both"/>
      </w:pPr>
      <w:r>
        <w:t>нарушение получателем социальных услуг или его законным представителем условий договора о предоставлении социальных услуг;</w:t>
      </w:r>
    </w:p>
    <w:p w:rsidR="001957D7" w:rsidRDefault="001957D7">
      <w:pPr>
        <w:pStyle w:val="ConsPlusNormal"/>
        <w:spacing w:before="200"/>
        <w:ind w:firstLine="540"/>
        <w:jc w:val="both"/>
      </w:pPr>
      <w:r>
        <w:t>смерть получателя социальных услуг или ликвидация (прекращение деятельности) поставщика социальных услуг;</w:t>
      </w:r>
    </w:p>
    <w:p w:rsidR="001957D7" w:rsidRDefault="001957D7">
      <w:pPr>
        <w:pStyle w:val="ConsPlusNormal"/>
        <w:spacing w:before="200"/>
        <w:ind w:firstLine="540"/>
        <w:jc w:val="both"/>
      </w:pPr>
      <w:r>
        <w:t>решение суда о признании получателя социальных услуг безвестно отсутствующим или умершим;</w:t>
      </w:r>
    </w:p>
    <w:p w:rsidR="001957D7" w:rsidRDefault="001957D7">
      <w:pPr>
        <w:pStyle w:val="ConsPlusNormal"/>
        <w:spacing w:before="200"/>
        <w:ind w:firstLine="540"/>
        <w:jc w:val="both"/>
      </w:pPr>
      <w:r>
        <w:t>осуждение получателя социальных услуг к отбыванию наказания в виде лишения свободы.</w:t>
      </w:r>
    </w:p>
    <w:p w:rsidR="001957D7" w:rsidRDefault="001957D7">
      <w:pPr>
        <w:pStyle w:val="ConsPlusNormal"/>
        <w:ind w:firstLine="540"/>
        <w:jc w:val="both"/>
      </w:pPr>
    </w:p>
    <w:p w:rsidR="001957D7" w:rsidRDefault="001957D7">
      <w:pPr>
        <w:pStyle w:val="ConsPlusNormal"/>
        <w:ind w:firstLine="540"/>
        <w:jc w:val="both"/>
      </w:pPr>
      <w:r>
        <w:t>10. Копии документов, представляемых поставщикам социальных услуг, заверяются в порядке, установленном законодательством Российской Федерации, либо специалистом поставщика социальных услуг, осуществляющим прием документов, при наличии подлинных документов.</w:t>
      </w:r>
    </w:p>
    <w:p w:rsidR="001957D7" w:rsidRDefault="001957D7">
      <w:pPr>
        <w:pStyle w:val="ConsPlusNormal"/>
        <w:ind w:firstLine="540"/>
        <w:jc w:val="both"/>
      </w:pPr>
    </w:p>
    <w:p w:rsidR="001957D7" w:rsidRDefault="001957D7">
      <w:pPr>
        <w:pStyle w:val="ConsPlusNormal"/>
        <w:ind w:firstLine="540"/>
        <w:jc w:val="both"/>
      </w:pPr>
      <w:r>
        <w:t>11. При наличии технической возможности документы и сведения, необходимые для предоставления социальных услуг во всех формах социального обслуживания, могут быть представлены в форме электронных документов, подписанных в соответствии с действующим законодательством, и переданы заинтересованным лицом в организацию социального обслуживания с использованием информационно-телекоммуникационных сетей общего пользования.</w:t>
      </w:r>
    </w:p>
    <w:p w:rsidR="001957D7" w:rsidRDefault="001957D7">
      <w:pPr>
        <w:pStyle w:val="ConsPlusNormal"/>
        <w:ind w:firstLine="540"/>
        <w:jc w:val="both"/>
      </w:pPr>
    </w:p>
    <w:p w:rsidR="001957D7" w:rsidRDefault="001957D7">
      <w:pPr>
        <w:pStyle w:val="ConsPlusNormal"/>
        <w:ind w:firstLine="540"/>
        <w:jc w:val="both"/>
      </w:pPr>
      <w:r>
        <w:t>12. Основными факторами, определяющими качество социальных услуг, предоставляемых получателям социальных услуг, являются:</w:t>
      </w:r>
    </w:p>
    <w:p w:rsidR="001957D7" w:rsidRDefault="001957D7">
      <w:pPr>
        <w:pStyle w:val="ConsPlusNormal"/>
        <w:spacing w:before="200"/>
        <w:ind w:firstLine="540"/>
        <w:jc w:val="both"/>
      </w:pPr>
      <w:r>
        <w:t>адресность предоставления социальных услуг;</w:t>
      </w:r>
    </w:p>
    <w:p w:rsidR="001957D7" w:rsidRDefault="001957D7">
      <w:pPr>
        <w:pStyle w:val="ConsPlusNormal"/>
        <w:spacing w:before="200"/>
        <w:ind w:firstLine="540"/>
        <w:jc w:val="both"/>
      </w:pPr>
      <w:r>
        <w:t>приближенность поставщиков социальных услуг к месту жительства получателей социальных услуг;</w:t>
      </w:r>
    </w:p>
    <w:p w:rsidR="001957D7" w:rsidRDefault="001957D7">
      <w:pPr>
        <w:pStyle w:val="ConsPlusNormal"/>
        <w:spacing w:before="200"/>
        <w:ind w:firstLine="540"/>
        <w:jc w:val="both"/>
      </w:pPr>
      <w:r>
        <w:t>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rsidR="001957D7" w:rsidRDefault="001957D7">
      <w:pPr>
        <w:pStyle w:val="ConsPlusNormal"/>
        <w:spacing w:before="200"/>
        <w:ind w:firstLine="540"/>
        <w:jc w:val="both"/>
      </w:pPr>
      <w:r>
        <w:t>непрерывное повышение качества социальных услуг и эффективность их оказания.</w:t>
      </w:r>
    </w:p>
    <w:p w:rsidR="001957D7" w:rsidRDefault="001957D7">
      <w:pPr>
        <w:pStyle w:val="ConsPlusNormal"/>
        <w:ind w:firstLine="540"/>
        <w:jc w:val="both"/>
      </w:pPr>
    </w:p>
    <w:p w:rsidR="001957D7" w:rsidRDefault="001957D7">
      <w:pPr>
        <w:pStyle w:val="ConsPlusNormal"/>
        <w:ind w:firstLine="540"/>
        <w:jc w:val="both"/>
      </w:pPr>
      <w:r>
        <w:t>13. Поставщики социальных услуг на территории Новгородской области должны обеспечить:</w:t>
      </w:r>
    </w:p>
    <w:p w:rsidR="001957D7" w:rsidRDefault="001957D7">
      <w:pPr>
        <w:pStyle w:val="ConsPlusNormal"/>
        <w:spacing w:before="200"/>
        <w:ind w:firstLine="540"/>
        <w:jc w:val="both"/>
      </w:pPr>
      <w:r>
        <w:t>13.1. Документальное сопровождение предоставления социальных услуг:</w:t>
      </w:r>
    </w:p>
    <w:p w:rsidR="001957D7" w:rsidRDefault="001957D7">
      <w:pPr>
        <w:pStyle w:val="ConsPlusNormal"/>
        <w:spacing w:before="200"/>
        <w:ind w:firstLine="540"/>
        <w:jc w:val="both"/>
      </w:pPr>
      <w:r>
        <w:t>устав организации социального обслуживания;</w:t>
      </w:r>
    </w:p>
    <w:p w:rsidR="001957D7" w:rsidRDefault="001957D7">
      <w:pPr>
        <w:pStyle w:val="ConsPlusNormal"/>
        <w:spacing w:before="200"/>
        <w:ind w:firstLine="540"/>
        <w:jc w:val="both"/>
      </w:pPr>
      <w:r>
        <w:t>свидетельство о государственной регистрации юридического лица или свидетельство о государственной регистрации физического лица в качестве индивидуального предпринимателя;</w:t>
      </w:r>
    </w:p>
    <w:p w:rsidR="001957D7" w:rsidRDefault="001957D7">
      <w:pPr>
        <w:pStyle w:val="ConsPlusNormal"/>
        <w:spacing w:before="200"/>
        <w:ind w:firstLine="540"/>
        <w:jc w:val="both"/>
      </w:pPr>
      <w:r>
        <w:t>положения о структурных подразделениях организации социального обслуживания (при их наличии);</w:t>
      </w:r>
    </w:p>
    <w:p w:rsidR="001957D7" w:rsidRDefault="001957D7">
      <w:pPr>
        <w:pStyle w:val="ConsPlusNormal"/>
        <w:spacing w:before="200"/>
        <w:ind w:firstLine="540"/>
        <w:jc w:val="both"/>
      </w:pPr>
      <w:r>
        <w:t>руководства, правила, служебные инструкции, методики, технологии и иные документы федеральных органов государственной власти, органов государственной власти Новгородской области, регламентирующие процесс предоставления социальных услуг и определяющие методы (способы) их предоставления и контроля;</w:t>
      </w:r>
    </w:p>
    <w:p w:rsidR="001957D7" w:rsidRDefault="001957D7">
      <w:pPr>
        <w:pStyle w:val="ConsPlusNormal"/>
        <w:spacing w:before="200"/>
        <w:ind w:firstLine="540"/>
        <w:jc w:val="both"/>
      </w:pPr>
      <w:r>
        <w:t>штатное расписание организации социального обслуживания;</w:t>
      </w:r>
    </w:p>
    <w:p w:rsidR="001957D7" w:rsidRDefault="001957D7">
      <w:pPr>
        <w:pStyle w:val="ConsPlusNormal"/>
        <w:spacing w:before="200"/>
        <w:ind w:firstLine="540"/>
        <w:jc w:val="both"/>
      </w:pPr>
      <w:r>
        <w:t>должностные инструкции работников организации социального обслуживания;</w:t>
      </w:r>
    </w:p>
    <w:p w:rsidR="001957D7" w:rsidRDefault="001957D7">
      <w:pPr>
        <w:pStyle w:val="ConsPlusNormal"/>
        <w:spacing w:before="200"/>
        <w:ind w:firstLine="540"/>
        <w:jc w:val="both"/>
      </w:pPr>
      <w:r>
        <w:t>правила внутреннего трудового распорядка организации социального обслуживания;</w:t>
      </w:r>
    </w:p>
    <w:p w:rsidR="001957D7" w:rsidRDefault="001957D7">
      <w:pPr>
        <w:pStyle w:val="ConsPlusNormal"/>
        <w:spacing w:before="200"/>
        <w:ind w:firstLine="540"/>
        <w:jc w:val="both"/>
      </w:pPr>
      <w:r>
        <w:t>документы на эксплуатируемые в организации социального обслуживания оборудование, приборы и аппаратуру;</w:t>
      </w:r>
    </w:p>
    <w:p w:rsidR="001957D7" w:rsidRDefault="001957D7">
      <w:pPr>
        <w:pStyle w:val="ConsPlusNormal"/>
        <w:spacing w:before="200"/>
        <w:ind w:firstLine="540"/>
        <w:jc w:val="both"/>
      </w:pPr>
      <w:r>
        <w:t>13.2. Размещение организации социального обслуживания и ее структурных подразделений в здании (зданиях) или помещениях, доступных для инвалидов и других лиц с учетом ограничений их жизнедеятельности.</w:t>
      </w:r>
    </w:p>
    <w:p w:rsidR="001957D7" w:rsidRDefault="001957D7">
      <w:pPr>
        <w:pStyle w:val="ConsPlusNormal"/>
        <w:spacing w:before="200"/>
        <w:ind w:firstLine="540"/>
        <w:jc w:val="both"/>
      </w:pPr>
      <w:r>
        <w:t>Помещения должны быть обеспечены всеми средствами коммунально-бытового обслуживания и оснащены телефонной связью.</w:t>
      </w:r>
    </w:p>
    <w:p w:rsidR="001957D7" w:rsidRDefault="001957D7">
      <w:pPr>
        <w:pStyle w:val="ConsPlusNormal"/>
        <w:spacing w:before="200"/>
        <w:ind w:firstLine="540"/>
        <w:jc w:val="both"/>
      </w:pPr>
      <w:r>
        <w:t>Помещения по размерам и состоянию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и влажность воздуха, запыленность, загазованность, шум, вибрация);</w:t>
      </w:r>
    </w:p>
    <w:p w:rsidR="001957D7" w:rsidRDefault="001957D7">
      <w:pPr>
        <w:pStyle w:val="ConsPlusNormal"/>
        <w:spacing w:before="200"/>
        <w:ind w:firstLine="540"/>
        <w:jc w:val="both"/>
      </w:pPr>
      <w:r>
        <w:t>13.3. Укомплектованность организации социального обслуживания специалистами соответствующей квалификации. Социальные услуги должны предоставляться специалистами, обладающими знаниями и опытом, необходимыми для выполнения возложенных на них обязанностей, в соответствии с ГОСТ Р 52883-2007 "Социальное обслуживание населения. Требования к персоналу учреждений социального обслуживания".</w:t>
      </w:r>
    </w:p>
    <w:p w:rsidR="001957D7" w:rsidRDefault="001957D7">
      <w:pPr>
        <w:pStyle w:val="ConsPlusNormal"/>
        <w:spacing w:before="200"/>
        <w:ind w:firstLine="540"/>
        <w:jc w:val="both"/>
      </w:pPr>
      <w:r>
        <w:t>Работники организации социального обслуживания должны обладать высокими профессиональными и морально-этическими качествами, чувством ответственности и руководствоваться в своей работе принципами гуманности, справедливости, объективности и доброжелательности.</w:t>
      </w:r>
    </w:p>
    <w:p w:rsidR="001957D7" w:rsidRDefault="001957D7">
      <w:pPr>
        <w:pStyle w:val="ConsPlusNormal"/>
        <w:spacing w:before="200"/>
        <w:ind w:firstLine="540"/>
        <w:jc w:val="both"/>
      </w:pPr>
      <w:r>
        <w:t>При предоставлении социальных услуг персонал организации социального обслуживания должен проявлять к получателям услуг максимальные чуткость, вежливость, внимание, выдержку, предусмотрительность, терпение, учитывать их физическое и психическое состояние.</w:t>
      </w:r>
    </w:p>
    <w:p w:rsidR="001957D7" w:rsidRDefault="001957D7">
      <w:pPr>
        <w:pStyle w:val="ConsPlusNormal"/>
        <w:spacing w:before="200"/>
        <w:ind w:firstLine="540"/>
        <w:jc w:val="both"/>
      </w:pPr>
      <w:r>
        <w:t>Сведения личного характера о получателях социальных услуг, ставшие известными работникам организации социального обслуживания при предоставлении социальных услуг, составляют служебную тайну. Работники, виновные в разглашении служебной тайны, несут ответственность в порядке, установленном законодательством Российской Федерации;</w:t>
      </w:r>
    </w:p>
    <w:p w:rsidR="001957D7" w:rsidRDefault="001957D7">
      <w:pPr>
        <w:pStyle w:val="ConsPlusNormal"/>
        <w:spacing w:before="200"/>
        <w:ind w:firstLine="540"/>
        <w:jc w:val="both"/>
      </w:pPr>
      <w:r>
        <w:t>13.4. Информирование получателей социальных услуг об организации социального обслуживания, порядке и правилах предоставления социальных услуг.</w:t>
      </w:r>
    </w:p>
    <w:p w:rsidR="001957D7" w:rsidRDefault="001957D7">
      <w:pPr>
        <w:pStyle w:val="ConsPlusNormal"/>
        <w:spacing w:before="200"/>
        <w:ind w:firstLine="540"/>
        <w:jc w:val="both"/>
      </w:pPr>
      <w:r>
        <w:t>Поставщик социальных услуг обязан предоставить получателю социальных услуг необходимую и достоверную информацию о предоставляемых социальных услугах.</w:t>
      </w:r>
    </w:p>
    <w:p w:rsidR="001957D7" w:rsidRDefault="001957D7">
      <w:pPr>
        <w:pStyle w:val="ConsPlusNormal"/>
        <w:spacing w:before="200"/>
        <w:ind w:firstLine="540"/>
        <w:jc w:val="both"/>
      </w:pPr>
      <w:r>
        <w:t xml:space="preserve">Информация о порядке и правилах предоставления социальных услуг должна соответствовать требованиям </w:t>
      </w:r>
      <w:hyperlink r:id="rId182" w:tooltip="Закон РФ от 07.02.1992 N 2300-1 (ред. от 18.03.2019) &quot;О защите прав потребителей&quot;{КонсультантПлюс}" w:history="1">
        <w:r>
          <w:rPr>
            <w:color w:val="0000FF"/>
          </w:rPr>
          <w:t>Закона</w:t>
        </w:r>
      </w:hyperlink>
      <w:r>
        <w:t xml:space="preserve"> Российской Федерации от 7 февраля 1992 года N 2300-1 "О защите прав потребителей" и Федерального </w:t>
      </w:r>
      <w:hyperlink r:id="rId183" w:tooltip="Федеральный закон от 27.07.2006 N 149-ФЗ (ред. от 18.03.2019) &quot;Об информации, информационных технологиях и о защите информации&quot;{КонсультантПлюс}" w:history="1">
        <w:r>
          <w:rPr>
            <w:color w:val="0000FF"/>
          </w:rPr>
          <w:t>закона</w:t>
        </w:r>
      </w:hyperlink>
      <w:r>
        <w:t xml:space="preserve"> от 27 июля 2006 года N 149-ФЗ "Об информации, информационных технологиях и о защите информации". Данная информация должна быть доступна для получателей социальных услуг.</w:t>
      </w:r>
    </w:p>
    <w:p w:rsidR="001957D7" w:rsidRDefault="001957D7">
      <w:pPr>
        <w:pStyle w:val="ConsPlusNormal"/>
        <w:spacing w:before="200"/>
        <w:ind w:firstLine="540"/>
        <w:jc w:val="both"/>
      </w:pPr>
      <w:r>
        <w:t>Информация о предоставляемых социальных услугах должна содержать:</w:t>
      </w:r>
    </w:p>
    <w:p w:rsidR="001957D7" w:rsidRDefault="001957D7">
      <w:pPr>
        <w:pStyle w:val="ConsPlusNormal"/>
        <w:spacing w:before="200"/>
        <w:ind w:firstLine="540"/>
        <w:jc w:val="both"/>
      </w:pPr>
      <w:hyperlink r:id="rId184" w:tooltip="Областной закон Новгородской области от 29.10.2014 N 650-ОЗ (ред. от 01.03.2019) &quot;О мерах по реализации Федерального закона &quot;Об основах социального обслуживания граждан в Российской Федерации&quot; на территории Новгородской области&quot; (принят Постановлением Новгород" w:history="1">
        <w:r>
          <w:rPr>
            <w:color w:val="0000FF"/>
          </w:rPr>
          <w:t>перечень</w:t>
        </w:r>
      </w:hyperlink>
      <w:r>
        <w:t xml:space="preserve"> социальных услуг, предоставляемых получателям социальных услуг;</w:t>
      </w:r>
    </w:p>
    <w:p w:rsidR="001957D7" w:rsidRDefault="001957D7">
      <w:pPr>
        <w:pStyle w:val="ConsPlusNormal"/>
        <w:spacing w:before="200"/>
        <w:ind w:firstLine="540"/>
        <w:jc w:val="both"/>
      </w:pPr>
      <w:r>
        <w:t>характеристику социальных услуг, затраты времени на их предоставление;</w:t>
      </w:r>
    </w:p>
    <w:p w:rsidR="001957D7" w:rsidRDefault="001957D7">
      <w:pPr>
        <w:pStyle w:val="ConsPlusNormal"/>
        <w:spacing w:before="200"/>
        <w:ind w:firstLine="540"/>
        <w:jc w:val="both"/>
      </w:pPr>
      <w:r>
        <w:t>стандарт предоставления социальных услуг, требованиям которого должны соответствовать объем, сроки и качество их предоставления;</w:t>
      </w:r>
    </w:p>
    <w:p w:rsidR="001957D7" w:rsidRDefault="001957D7">
      <w:pPr>
        <w:pStyle w:val="ConsPlusNormal"/>
        <w:spacing w:before="200"/>
        <w:ind w:firstLine="540"/>
        <w:jc w:val="both"/>
      </w:pPr>
      <w:r>
        <w:t>условия предоставления социальных услуг (бесплатно, на условиях частичной или полной оплаты) и их стоимость;</w:t>
      </w:r>
    </w:p>
    <w:p w:rsidR="001957D7" w:rsidRDefault="001957D7">
      <w:pPr>
        <w:pStyle w:val="ConsPlusNormal"/>
        <w:spacing w:before="200"/>
        <w:ind w:firstLine="540"/>
        <w:jc w:val="both"/>
      </w:pPr>
      <w:r>
        <w:t>права и обязанности получателя социальных услуг;</w:t>
      </w:r>
    </w:p>
    <w:p w:rsidR="001957D7" w:rsidRDefault="001957D7">
      <w:pPr>
        <w:pStyle w:val="ConsPlusNormal"/>
        <w:spacing w:before="200"/>
        <w:ind w:firstLine="540"/>
        <w:jc w:val="both"/>
      </w:pPr>
      <w:r>
        <w:t>13.5. Наличие в организации социального обслуживания собственной и внешней системы (службы) контроля за качеством предоставления социальных услуг.</w:t>
      </w:r>
    </w:p>
    <w:p w:rsidR="001957D7" w:rsidRDefault="001957D7">
      <w:pPr>
        <w:pStyle w:val="ConsPlusNormal"/>
        <w:spacing w:before="200"/>
        <w:ind w:firstLine="540"/>
        <w:jc w:val="both"/>
      </w:pPr>
      <w:r>
        <w:t>Поставщик социальных услуг должен иметь документально оформленную собственную систему (службу) контроля за качеством предоставления социальных услуг подразделениями и работниками организации социального обслуживания, за соответствием их Порядку, другим нормативным правовым документам, регламентирующим отношения в области социального обслуживания.</w:t>
      </w:r>
    </w:p>
    <w:p w:rsidR="001957D7" w:rsidRDefault="001957D7">
      <w:pPr>
        <w:pStyle w:val="ConsPlusNormal"/>
        <w:spacing w:before="200"/>
        <w:ind w:firstLine="540"/>
        <w:jc w:val="both"/>
      </w:pPr>
      <w:r>
        <w:t>Внешняя система контроля включает контроль, который осуществляют министерство труда и социальной защиты населения Новгородской области, иные органы и организации в пределах своей компетенции.</w:t>
      </w:r>
    </w:p>
    <w:p w:rsidR="001957D7" w:rsidRDefault="001957D7">
      <w:pPr>
        <w:pStyle w:val="ConsPlusNormal"/>
        <w:jc w:val="both"/>
      </w:pPr>
      <w:r>
        <w:t xml:space="preserve">(в ред. </w:t>
      </w:r>
      <w:hyperlink r:id="rId185" w:tooltip="Постановление Правительства Новгородской области от 29.05.2018 N 250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Постановления</w:t>
        </w:r>
      </w:hyperlink>
      <w:r>
        <w:t xml:space="preserve"> Правительства Новгородской области от 29.05.2018 N 250)</w:t>
      </w:r>
    </w:p>
    <w:p w:rsidR="001957D7" w:rsidRDefault="001957D7">
      <w:pPr>
        <w:pStyle w:val="ConsPlusNormal"/>
        <w:spacing w:before="200"/>
        <w:ind w:firstLine="540"/>
        <w:jc w:val="both"/>
      </w:pPr>
      <w:r>
        <w:t>Система контроля должна включать этапы планирования, осуществления проверок, оформления результатов контроля, выработки и реализации мероприятий по устранению выявленных недостатков;</w:t>
      </w:r>
    </w:p>
    <w:p w:rsidR="001957D7" w:rsidRDefault="001957D7">
      <w:pPr>
        <w:pStyle w:val="ConsPlusNormal"/>
        <w:spacing w:before="200"/>
        <w:ind w:firstLine="540"/>
        <w:jc w:val="both"/>
      </w:pPr>
      <w:r>
        <w:t xml:space="preserve">13.6. Размещение информации, определенной в </w:t>
      </w:r>
      <w:hyperlink r:id="rId186" w:tooltip="Федеральный закон от 28.12.2013 N 442-ФЗ (ред. от 01.05.2019) &quot;Об основах социального обслуживания граждан в Российской Федерации&quot;{КонсультантПлюс}" w:history="1">
        <w:r>
          <w:rPr>
            <w:color w:val="0000FF"/>
          </w:rPr>
          <w:t>статьей 13</w:t>
        </w:r>
      </w:hyperlink>
      <w:r>
        <w:t xml:space="preserve"> Федерального закона от 28 декабря 2013 года N 442-ФЗ "Об основах социального обслуживания граждан в Российской Федерации", на общедоступных информационных ресурсах, содержащих информацию о деятельности поставщиков социальных услуг, и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поставщика социальных услуг.</w:t>
      </w:r>
    </w:p>
    <w:p w:rsidR="001957D7" w:rsidRDefault="001957D7">
      <w:pPr>
        <w:pStyle w:val="ConsPlusNormal"/>
        <w:jc w:val="both"/>
      </w:pPr>
      <w:r>
        <w:t xml:space="preserve">(пп. 13.6 введен </w:t>
      </w:r>
      <w:hyperlink r:id="rId187"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Pr>
            <w:color w:val="0000FF"/>
          </w:rPr>
          <w:t>Постановлением</w:t>
        </w:r>
      </w:hyperlink>
      <w:r>
        <w:t xml:space="preserve"> Правительства Новгородской области от 25.06.2019 N 237)</w:t>
      </w: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26" w:name="Par568"/>
      <w:bookmarkEnd w:id="26"/>
      <w:r>
        <w:t>ПОРЯДОК</w:t>
      </w:r>
    </w:p>
    <w:p w:rsidR="001957D7" w:rsidRDefault="001957D7">
      <w:pPr>
        <w:pStyle w:val="ConsPlusTitle"/>
        <w:jc w:val="center"/>
      </w:pPr>
      <w:r>
        <w:t>ПРОВЕДЕНИЯ ОЦЕНКИ СТЕПЕНИ УТРАТЫ СПОСОБНОСТИ</w:t>
      </w:r>
    </w:p>
    <w:p w:rsidR="001957D7" w:rsidRDefault="001957D7">
      <w:pPr>
        <w:pStyle w:val="ConsPlusTitle"/>
        <w:jc w:val="center"/>
      </w:pPr>
      <w:r>
        <w:t>ЛИБО ВОЗМОЖНОСТИ ОСУЩЕСТВЛЯТЬ САМООБСЛУЖИВАНИЕ,</w:t>
      </w:r>
    </w:p>
    <w:p w:rsidR="001957D7" w:rsidRDefault="001957D7">
      <w:pPr>
        <w:pStyle w:val="ConsPlusTitle"/>
        <w:jc w:val="center"/>
      </w:pPr>
      <w:r>
        <w:t>САМОСТОЯТЕЛЬНО ПЕРЕДВИГАТЬСЯ, ОБЕСПЕЧИВАТЬ ОСНОВНЫЕ</w:t>
      </w:r>
    </w:p>
    <w:p w:rsidR="001957D7" w:rsidRDefault="001957D7">
      <w:pPr>
        <w:pStyle w:val="ConsPlusTitle"/>
        <w:jc w:val="center"/>
      </w:pPr>
      <w:r>
        <w:t>ЖИЗНЕННЫЕ ПОТРЕБНОСТИ У ГРАЖДАН ПОЖИЛОГО ВОЗРАСТА</w:t>
      </w:r>
    </w:p>
    <w:p w:rsidR="001957D7" w:rsidRDefault="001957D7">
      <w:pPr>
        <w:pStyle w:val="ConsPlusTitle"/>
        <w:jc w:val="center"/>
      </w:pPr>
      <w:r>
        <w:t>И ИНВАЛИДОВ, НУЖДАЮЩИХСЯ В СОЦИАЛЬНОМ ОБСЛУЖИВАНИИ,</w:t>
      </w:r>
    </w:p>
    <w:p w:rsidR="001957D7" w:rsidRDefault="001957D7">
      <w:pPr>
        <w:pStyle w:val="ConsPlusTitle"/>
        <w:jc w:val="center"/>
      </w:pPr>
      <w:r>
        <w:t>НА ТЕРРИТОРИИ НОВГОРОДСКОЙ ОБЛАСТИ</w:t>
      </w:r>
    </w:p>
    <w:p w:rsidR="001957D7" w:rsidRDefault="001957D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88"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p w:rsidR="001957D7" w:rsidRDefault="001957D7">
      <w:pPr>
        <w:pStyle w:val="ConsPlusNormal"/>
        <w:ind w:firstLine="540"/>
        <w:jc w:val="both"/>
      </w:pPr>
      <w:r>
        <w:t>1. Настоящий Порядок определяет действия работников комплексных центров социального обслуживания населения (далее комплексные центры) при организации работы по оценке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у граждан пожилого возраста и инвалидов, нуждающихся в социальном обслуживании (далее оценка утраты функциональности, граждане).</w:t>
      </w:r>
    </w:p>
    <w:p w:rsidR="001957D7" w:rsidRDefault="001957D7">
      <w:pPr>
        <w:pStyle w:val="ConsPlusNormal"/>
        <w:ind w:firstLine="540"/>
        <w:jc w:val="both"/>
      </w:pPr>
    </w:p>
    <w:p w:rsidR="001957D7" w:rsidRDefault="001957D7">
      <w:pPr>
        <w:pStyle w:val="ConsPlusNormal"/>
        <w:ind w:firstLine="540"/>
        <w:jc w:val="both"/>
      </w:pPr>
      <w:r>
        <w:t>2. Оценка утраты функциональности проводится в целях признания нуждающимися в социальном обслуживании, определения формы социального обслуживания и персональной нуждаемости граждан в социальных услугах.</w:t>
      </w:r>
    </w:p>
    <w:p w:rsidR="001957D7" w:rsidRDefault="001957D7">
      <w:pPr>
        <w:pStyle w:val="ConsPlusNormal"/>
        <w:ind w:firstLine="540"/>
        <w:jc w:val="both"/>
      </w:pPr>
    </w:p>
    <w:p w:rsidR="001957D7" w:rsidRDefault="001957D7">
      <w:pPr>
        <w:pStyle w:val="ConsPlusNormal"/>
        <w:ind w:firstLine="540"/>
        <w:jc w:val="both"/>
      </w:pPr>
      <w:r>
        <w:t>3. Оценка утраты функциональности осуществляется в отношении граждан, обратившихся в областной координационный центр приема и обработки информации о гражданах, нуждающихся в долговременном уходе (далее Координационный центр), государственное областное казенное учреждение "Центр по организации социального обслуживания и предоставления социальных выплат" (далее Центр социального обслуживания и выплат).</w:t>
      </w:r>
    </w:p>
    <w:p w:rsidR="001957D7" w:rsidRDefault="001957D7">
      <w:pPr>
        <w:pStyle w:val="ConsPlusNormal"/>
        <w:spacing w:before="200"/>
        <w:ind w:firstLine="540"/>
        <w:jc w:val="both"/>
      </w:pPr>
      <w:r>
        <w:t>Оценка утраты функциональности у граждан, информация о которых поступила в Координационный центр и комплексные центры от социальных координаторов организаций социального обслуживания и медицинских организаций, иных заинтересованных органов и организаций, осуществляется только с их согласия.</w:t>
      </w:r>
    </w:p>
    <w:p w:rsidR="001957D7" w:rsidRDefault="001957D7">
      <w:pPr>
        <w:pStyle w:val="ConsPlusNormal"/>
        <w:ind w:firstLine="540"/>
        <w:jc w:val="both"/>
      </w:pPr>
    </w:p>
    <w:p w:rsidR="001957D7" w:rsidRDefault="001957D7">
      <w:pPr>
        <w:pStyle w:val="ConsPlusNormal"/>
        <w:ind w:firstLine="540"/>
        <w:jc w:val="both"/>
      </w:pPr>
      <w:r>
        <w:t>4. В течение одного рабочего дня со дня получения информации о гражданах, нуждающихся в социальном обслуживании, операторы Координационного центра и специалисты Центра социального обслуживания и выплат передают ее в комплексные центры по месту жительства граждан для организации работы по проведению оценки утраты их функциональности.</w:t>
      </w:r>
    </w:p>
    <w:p w:rsidR="001957D7" w:rsidRDefault="001957D7">
      <w:pPr>
        <w:pStyle w:val="ConsPlusNormal"/>
        <w:ind w:firstLine="540"/>
        <w:jc w:val="both"/>
      </w:pPr>
    </w:p>
    <w:p w:rsidR="001957D7" w:rsidRDefault="001957D7">
      <w:pPr>
        <w:pStyle w:val="ConsPlusNormal"/>
        <w:ind w:firstLine="540"/>
        <w:jc w:val="both"/>
      </w:pPr>
      <w:r>
        <w:t>5. Оценка утраты функциональности проводится комплексными центрами в течение 3 рабочих дней со дня получения информации о гражданах, нуждающихся в социальном обслуживании.</w:t>
      </w:r>
    </w:p>
    <w:p w:rsidR="001957D7" w:rsidRDefault="001957D7">
      <w:pPr>
        <w:pStyle w:val="ConsPlusNormal"/>
        <w:ind w:firstLine="540"/>
        <w:jc w:val="both"/>
      </w:pPr>
    </w:p>
    <w:p w:rsidR="001957D7" w:rsidRDefault="001957D7">
      <w:pPr>
        <w:pStyle w:val="ConsPlusNormal"/>
        <w:ind w:firstLine="540"/>
        <w:jc w:val="both"/>
      </w:pPr>
      <w:r>
        <w:t xml:space="preserve">6. Оценка утраты функциональности осуществляется на основании акта обследования условий жизнедеятельности гражданина и бланка функциональной диагностики в соответствии с </w:t>
      </w:r>
      <w:hyperlink w:anchor="Par628" w:tooltip="                                    Акт" w:history="1">
        <w:r>
          <w:rPr>
            <w:color w:val="0000FF"/>
          </w:rPr>
          <w:t>приложениями NN 1</w:t>
        </w:r>
      </w:hyperlink>
      <w:r>
        <w:t xml:space="preserve">, </w:t>
      </w:r>
      <w:hyperlink w:anchor="Par728" w:tooltip="                     Бланк функциональной диагностики" w:history="1">
        <w:r>
          <w:rPr>
            <w:color w:val="0000FF"/>
          </w:rPr>
          <w:t>2</w:t>
        </w:r>
      </w:hyperlink>
      <w:r>
        <w:t xml:space="preserve"> к настоящему Порядку.</w:t>
      </w:r>
    </w:p>
    <w:p w:rsidR="001957D7" w:rsidRDefault="001957D7">
      <w:pPr>
        <w:pStyle w:val="ConsPlusNormal"/>
        <w:ind w:firstLine="540"/>
        <w:jc w:val="both"/>
      </w:pPr>
    </w:p>
    <w:p w:rsidR="001957D7" w:rsidRDefault="001957D7">
      <w:pPr>
        <w:pStyle w:val="ConsPlusNormal"/>
        <w:ind w:firstLine="540"/>
        <w:jc w:val="both"/>
      </w:pPr>
      <w:r>
        <w:t>7. По результатам проведенной оценки утраты функциональности граждане распределяются по следующим группам индивидуальной потребности в постороннем уходе:</w:t>
      </w:r>
    </w:p>
    <w:p w:rsidR="001957D7" w:rsidRDefault="001957D7">
      <w:pPr>
        <w:pStyle w:val="ConsPlusNormal"/>
        <w:spacing w:before="200"/>
        <w:ind w:firstLine="540"/>
        <w:jc w:val="both"/>
      </w:pPr>
      <w:r>
        <w:t>группа 1 (0,0 - 3,0 балла) - граждане, полностью сохранившие способность к самообслуживанию и самостоятельность в повседневных действиях;</w:t>
      </w:r>
    </w:p>
    <w:p w:rsidR="001957D7" w:rsidRDefault="001957D7">
      <w:pPr>
        <w:pStyle w:val="ConsPlusNormal"/>
        <w:spacing w:before="200"/>
        <w:ind w:firstLine="540"/>
        <w:jc w:val="both"/>
      </w:pPr>
      <w:r>
        <w:t>группа 2 (3,25 - 4,5 балла) - граждане без нарушения когнитивных функций, частично утратившие способность к самообслуживанию, нуждающиеся в незначительной помощи для соблюдения личной гигиены;</w:t>
      </w:r>
    </w:p>
    <w:p w:rsidR="001957D7" w:rsidRDefault="001957D7">
      <w:pPr>
        <w:pStyle w:val="ConsPlusNormal"/>
        <w:spacing w:before="200"/>
        <w:ind w:firstLine="540"/>
        <w:jc w:val="both"/>
      </w:pPr>
      <w:r>
        <w:t>группа 3 (4,75 - 6,0 балла) - граждане без нарушения когнитивных функций, частично утратившие способность к самообслуживанию, пользующиеся техническими средствами реабилитации, нуждающиеся в оказании помощи в передвижении по дому, одевании и соблюдении личной гигиены, в том числе купании, в приготовлении пищи и проведении уборки;</w:t>
      </w:r>
    </w:p>
    <w:p w:rsidR="001957D7" w:rsidRDefault="001957D7">
      <w:pPr>
        <w:pStyle w:val="ConsPlusNormal"/>
        <w:spacing w:before="200"/>
        <w:ind w:firstLine="540"/>
        <w:jc w:val="both"/>
      </w:pPr>
      <w:r>
        <w:t>группа 4 (6,25 - 10,75 балла) - граждане, частично утратившие способность к самообслуживанию вследствие нарушения здоровья со стойким выраженным расстройством функций организма, обусловленным заболеванием, травмой, возрастом или наличием инвалидности, приводящим к выраженному ограничению одной из категорий жизнедеятельности либо их сочетанию, но чаще всего сохранившие психическую самостоятельность, нуждающиеся в значительной помощи для выполнения действий повседневной жизни;</w:t>
      </w:r>
    </w:p>
    <w:p w:rsidR="001957D7" w:rsidRDefault="001957D7">
      <w:pPr>
        <w:pStyle w:val="ConsPlusNormal"/>
        <w:spacing w:before="200"/>
        <w:ind w:firstLine="540"/>
        <w:jc w:val="both"/>
      </w:pPr>
      <w:r>
        <w:t>группа 5 (11,0 - 15,75 балла) - граждане, полностью утратившие способность к самообслуживанию и выполнению инструментальных бытовых действий без посторонней помощи, с частичным расстройством психических функций, нуждающиеся в значительной помощи в самообслуживании с использованием вспомогательных средств и (или) с помощью других лиц;</w:t>
      </w:r>
    </w:p>
    <w:p w:rsidR="001957D7" w:rsidRDefault="001957D7">
      <w:pPr>
        <w:pStyle w:val="ConsPlusNormal"/>
        <w:spacing w:before="200"/>
        <w:ind w:firstLine="540"/>
        <w:jc w:val="both"/>
      </w:pPr>
      <w:r>
        <w:t>группа 6 (16,0 - 25,0 балла) - граждане, полностью утратившие способность к самообслуживанию и выполнению инструментальных бытовых действий без посторонней помощи, с сильно нарушенными психическими функциями, нуждающиеся ежедневно и неоднократно в значительной помощи в самообслуживании с использованием вспомогательных средств и (или) с помощью других лиц, и (или) нуждающиеся в паллиативной помощи и ежедневном присутствии помощников.</w:t>
      </w:r>
    </w:p>
    <w:p w:rsidR="001957D7" w:rsidRDefault="001957D7">
      <w:pPr>
        <w:pStyle w:val="ConsPlusNormal"/>
        <w:ind w:firstLine="540"/>
        <w:jc w:val="both"/>
      </w:pPr>
    </w:p>
    <w:p w:rsidR="001957D7" w:rsidRDefault="001957D7">
      <w:pPr>
        <w:pStyle w:val="ConsPlusNormal"/>
        <w:ind w:firstLine="540"/>
        <w:jc w:val="both"/>
      </w:pPr>
      <w:r>
        <w:t>8. Акт обследования условий жизнедеятельности гражданина и бланк функциональной диагностики направляются в течение одного дня с даты оформления комплексными центрами в Центр социального обслуживания и выплат для признания гражданина нуждающимся в социальном обслуживании и оформления индивидуальной программы предоставления социальных услуг.</w:t>
      </w:r>
    </w:p>
    <w:p w:rsidR="001957D7" w:rsidRDefault="001957D7">
      <w:pPr>
        <w:pStyle w:val="ConsPlusNormal"/>
        <w:ind w:firstLine="540"/>
        <w:jc w:val="both"/>
      </w:pPr>
    </w:p>
    <w:p w:rsidR="001957D7" w:rsidRDefault="001957D7">
      <w:pPr>
        <w:pStyle w:val="ConsPlusNormal"/>
        <w:ind w:firstLine="540"/>
        <w:jc w:val="both"/>
      </w:pPr>
      <w:r>
        <w:t>9. С учетом результатов проведенной оценки утраты функциональности специалисты Центра социального обслуживания и выплат признают граждан нуждающимися в социальном обслуживании в следующих формах социального обслуживания:</w:t>
      </w:r>
    </w:p>
    <w:p w:rsidR="001957D7" w:rsidRDefault="001957D7">
      <w:pPr>
        <w:pStyle w:val="ConsPlusNormal"/>
        <w:spacing w:before="200"/>
        <w:ind w:firstLine="540"/>
        <w:jc w:val="both"/>
      </w:pPr>
      <w:r>
        <w:t>9.1. Граждане, отнесенные к 1, 2 группам индивидуальной потребности в постороннем уходе, признаются нуждающимися в социальном обслуживании в полустационарной форме социального обслуживания;</w:t>
      </w:r>
    </w:p>
    <w:p w:rsidR="001957D7" w:rsidRDefault="001957D7">
      <w:pPr>
        <w:pStyle w:val="ConsPlusNormal"/>
        <w:spacing w:before="200"/>
        <w:ind w:firstLine="540"/>
        <w:jc w:val="both"/>
      </w:pPr>
      <w:r>
        <w:t>9.2. Граждане, отнесенные к 2 - 6 группам индивидуальной потребности в постороннем уходе, признаются нуждающимися в социальном обслуживании в форме социального обслуживания на дому;</w:t>
      </w:r>
    </w:p>
    <w:p w:rsidR="001957D7" w:rsidRDefault="001957D7">
      <w:pPr>
        <w:pStyle w:val="ConsPlusNormal"/>
        <w:spacing w:before="200"/>
        <w:ind w:firstLine="540"/>
        <w:jc w:val="both"/>
      </w:pPr>
      <w:r>
        <w:t>9.3. Граждане, отнесенные к 5, 6 группам индивидуальной потребности в постороннем уходе, признаются нуждающимися в социальном обслуживании в стационарной форме социального обслуживания.</w:t>
      </w:r>
    </w:p>
    <w:p w:rsidR="001957D7" w:rsidRDefault="001957D7">
      <w:pPr>
        <w:pStyle w:val="ConsPlusNormal"/>
        <w:ind w:firstLine="540"/>
        <w:jc w:val="both"/>
      </w:pPr>
    </w:p>
    <w:p w:rsidR="001957D7" w:rsidRDefault="001957D7">
      <w:pPr>
        <w:pStyle w:val="ConsPlusNormal"/>
        <w:ind w:firstLine="540"/>
        <w:jc w:val="both"/>
      </w:pPr>
      <w:r>
        <w:t>10. Социальное обслуживание в стационарной форме социального обслуживания предоставляется также гражданам, отнесенным к 3, 4 группам индивидуальной потребности в постороннем уходе, при наличии одного из следующих факторов риска:</w:t>
      </w:r>
    </w:p>
    <w:p w:rsidR="001957D7" w:rsidRDefault="001957D7">
      <w:pPr>
        <w:pStyle w:val="ConsPlusNormal"/>
        <w:spacing w:before="200"/>
        <w:ind w:firstLine="540"/>
        <w:jc w:val="both"/>
      </w:pPr>
      <w:r>
        <w:t>отсутствие жилья, аварийное состояние жилья, проживание в доме без удобств;</w:t>
      </w:r>
    </w:p>
    <w:p w:rsidR="001957D7" w:rsidRDefault="001957D7">
      <w:pPr>
        <w:pStyle w:val="ConsPlusNormal"/>
        <w:spacing w:before="200"/>
        <w:ind w:firstLine="540"/>
        <w:jc w:val="both"/>
      </w:pPr>
      <w:r>
        <w:t>отсутствие родственников или наличие причин, обусловливающих невозможность ухода со стороны родственников.</w:t>
      </w:r>
    </w:p>
    <w:p w:rsidR="001957D7" w:rsidRDefault="001957D7">
      <w:pPr>
        <w:pStyle w:val="ConsPlusNormal"/>
        <w:spacing w:before="200"/>
        <w:ind w:firstLine="540"/>
        <w:jc w:val="both"/>
      </w:pPr>
      <w:r>
        <w:t>Отсутствие жилья подтверждается отсутствием у гражданина регистрации по месту жительства, аварийное состояние жилья - документом о выявлении оснований для признания помещения непригодным для проживания, многоквартирного дома аварийным и подлежащим реконструкции или сносу, проживание в доме без удобств, отсутствие родственников - актом обследования условий жизнедеятельности гражданина, наличие причин, обусловливающих невозможность ухода со стороны родственников, - справкой федерального государственного учреждения медико-социальной экспертизы об установлении нерабочей группы инвалидности родственников.</w:t>
      </w: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2"/>
      </w:pPr>
      <w:r>
        <w:t>Приложение N 1</w:t>
      </w:r>
    </w:p>
    <w:p w:rsidR="001957D7" w:rsidRDefault="001957D7">
      <w:pPr>
        <w:pStyle w:val="ConsPlusNormal"/>
        <w:jc w:val="right"/>
      </w:pPr>
      <w:r>
        <w:t>к Порядку</w:t>
      </w:r>
    </w:p>
    <w:p w:rsidR="001957D7" w:rsidRDefault="001957D7">
      <w:pPr>
        <w:pStyle w:val="ConsPlusNormal"/>
        <w:jc w:val="right"/>
      </w:pPr>
      <w:r>
        <w:t>проведения оценки степени утраты</w:t>
      </w:r>
    </w:p>
    <w:p w:rsidR="001957D7" w:rsidRDefault="001957D7">
      <w:pPr>
        <w:pStyle w:val="ConsPlusNormal"/>
        <w:jc w:val="right"/>
      </w:pPr>
      <w:r>
        <w:t>способности либо возможности</w:t>
      </w:r>
    </w:p>
    <w:p w:rsidR="001957D7" w:rsidRDefault="001957D7">
      <w:pPr>
        <w:pStyle w:val="ConsPlusNormal"/>
        <w:jc w:val="right"/>
      </w:pPr>
      <w:r>
        <w:t>осуществлять самообслуживание,</w:t>
      </w:r>
    </w:p>
    <w:p w:rsidR="001957D7" w:rsidRDefault="001957D7">
      <w:pPr>
        <w:pStyle w:val="ConsPlusNormal"/>
        <w:jc w:val="right"/>
      </w:pPr>
      <w:r>
        <w:t>самостоятельно передвигаться,</w:t>
      </w:r>
    </w:p>
    <w:p w:rsidR="001957D7" w:rsidRDefault="001957D7">
      <w:pPr>
        <w:pStyle w:val="ConsPlusNormal"/>
        <w:jc w:val="right"/>
      </w:pPr>
      <w:r>
        <w:t>обеспечивать основные жизненные</w:t>
      </w:r>
    </w:p>
    <w:p w:rsidR="001957D7" w:rsidRDefault="001957D7">
      <w:pPr>
        <w:pStyle w:val="ConsPlusNormal"/>
        <w:jc w:val="right"/>
      </w:pPr>
      <w:r>
        <w:t>потребности у граждан пожилого</w:t>
      </w:r>
    </w:p>
    <w:p w:rsidR="001957D7" w:rsidRDefault="001957D7">
      <w:pPr>
        <w:pStyle w:val="ConsPlusNormal"/>
        <w:jc w:val="right"/>
      </w:pPr>
      <w:r>
        <w:t>возраста и инвалидов, нуждающихся</w:t>
      </w:r>
    </w:p>
    <w:p w:rsidR="001957D7" w:rsidRDefault="001957D7">
      <w:pPr>
        <w:pStyle w:val="ConsPlusNormal"/>
        <w:jc w:val="right"/>
      </w:pPr>
      <w:r>
        <w:t>в социальном обслуживании, на</w:t>
      </w:r>
    </w:p>
    <w:p w:rsidR="001957D7" w:rsidRDefault="001957D7">
      <w:pPr>
        <w:pStyle w:val="ConsPlusNormal"/>
        <w:jc w:val="right"/>
      </w:pPr>
      <w:r>
        <w:t>территории Новгородской области</w:t>
      </w:r>
    </w:p>
    <w:p w:rsidR="001957D7" w:rsidRDefault="001957D7">
      <w:pPr>
        <w:pStyle w:val="ConsPlusNormal"/>
        <w:ind w:firstLine="540"/>
        <w:jc w:val="both"/>
      </w:pPr>
    </w:p>
    <w:p w:rsidR="001957D7" w:rsidRDefault="001957D7">
      <w:pPr>
        <w:pStyle w:val="ConsPlusNonformat"/>
        <w:jc w:val="both"/>
      </w:pPr>
      <w:bookmarkStart w:id="27" w:name="Par628"/>
      <w:bookmarkEnd w:id="27"/>
      <w:r>
        <w:t xml:space="preserve">                                    Акт</w:t>
      </w:r>
    </w:p>
    <w:p w:rsidR="001957D7" w:rsidRDefault="001957D7">
      <w:pPr>
        <w:pStyle w:val="ConsPlusNonformat"/>
        <w:jc w:val="both"/>
      </w:pPr>
      <w:r>
        <w:t xml:space="preserve">             обследования условий жизнедеятельности гражданина</w:t>
      </w:r>
    </w:p>
    <w:p w:rsidR="001957D7" w:rsidRDefault="001957D7">
      <w:pPr>
        <w:pStyle w:val="ConsPlusNonformat"/>
        <w:jc w:val="both"/>
      </w:pPr>
    </w:p>
    <w:p w:rsidR="001957D7" w:rsidRDefault="001957D7">
      <w:pPr>
        <w:pStyle w:val="ConsPlusNonformat"/>
        <w:jc w:val="both"/>
      </w:pPr>
      <w:r>
        <w:t xml:space="preserve">    I. Общие сведения</w:t>
      </w:r>
    </w:p>
    <w:p w:rsidR="001957D7" w:rsidRDefault="001957D7">
      <w:pPr>
        <w:pStyle w:val="ConsPlusNonformat"/>
        <w:jc w:val="both"/>
      </w:pPr>
    </w:p>
    <w:p w:rsidR="001957D7" w:rsidRDefault="001957D7">
      <w:pPr>
        <w:pStyle w:val="ConsPlusNonformat"/>
        <w:jc w:val="both"/>
      </w:pPr>
      <w:r>
        <w:t xml:space="preserve">    1. ____________________________________________________________________</w:t>
      </w:r>
    </w:p>
    <w:p w:rsidR="001957D7" w:rsidRDefault="001957D7">
      <w:pPr>
        <w:pStyle w:val="ConsPlusNonformat"/>
        <w:jc w:val="both"/>
      </w:pPr>
      <w:r>
        <w:t xml:space="preserve">                            (фамилия, имя, отчество)</w:t>
      </w:r>
    </w:p>
    <w:p w:rsidR="001957D7" w:rsidRDefault="001957D7">
      <w:pPr>
        <w:pStyle w:val="ConsPlusNonformat"/>
        <w:jc w:val="both"/>
      </w:pPr>
      <w:r>
        <w:t xml:space="preserve">    2. ____________________________________________________________________</w:t>
      </w:r>
    </w:p>
    <w:p w:rsidR="001957D7" w:rsidRDefault="001957D7">
      <w:pPr>
        <w:pStyle w:val="ConsPlusNonformat"/>
        <w:jc w:val="both"/>
      </w:pPr>
      <w:r>
        <w:t xml:space="preserve">                                 (дата рождения)</w:t>
      </w:r>
    </w:p>
    <w:p w:rsidR="001957D7" w:rsidRDefault="001957D7">
      <w:pPr>
        <w:pStyle w:val="ConsPlusNonformat"/>
        <w:jc w:val="both"/>
      </w:pPr>
      <w:r>
        <w:t xml:space="preserve">    3. ____________________________________________________________________</w:t>
      </w:r>
    </w:p>
    <w:p w:rsidR="001957D7" w:rsidRDefault="001957D7">
      <w:pPr>
        <w:pStyle w:val="ConsPlusNonformat"/>
        <w:jc w:val="both"/>
      </w:pPr>
      <w:r>
        <w:t xml:space="preserve">                            (адрес места жительства)</w:t>
      </w:r>
    </w:p>
    <w:p w:rsidR="001957D7" w:rsidRDefault="001957D7">
      <w:pPr>
        <w:pStyle w:val="ConsPlusNonformat"/>
        <w:jc w:val="both"/>
      </w:pPr>
      <w:r>
        <w:t xml:space="preserve">    4. ____________________________________________________________________</w:t>
      </w:r>
    </w:p>
    <w:p w:rsidR="001957D7" w:rsidRDefault="001957D7">
      <w:pPr>
        <w:pStyle w:val="ConsPlusNonformat"/>
        <w:jc w:val="both"/>
      </w:pPr>
      <w:r>
        <w:t xml:space="preserve">                                    (телефон)</w:t>
      </w:r>
    </w:p>
    <w:p w:rsidR="001957D7" w:rsidRDefault="001957D7">
      <w:pPr>
        <w:pStyle w:val="ConsPlusNonformat"/>
        <w:jc w:val="both"/>
      </w:pPr>
      <w:r>
        <w:t xml:space="preserve">    5. ____________________________________________________________________</w:t>
      </w:r>
    </w:p>
    <w:p w:rsidR="001957D7" w:rsidRDefault="001957D7">
      <w:pPr>
        <w:pStyle w:val="ConsPlusNonformat"/>
        <w:jc w:val="both"/>
      </w:pPr>
      <w:r>
        <w:t xml:space="preserve">         (номер и серия паспорта, кем и когда выдан, код подразделения)</w:t>
      </w:r>
    </w:p>
    <w:p w:rsidR="001957D7" w:rsidRDefault="001957D7">
      <w:pPr>
        <w:pStyle w:val="ConsPlusNonformat"/>
        <w:jc w:val="both"/>
      </w:pPr>
      <w:r>
        <w:t xml:space="preserve">    6. ____________________________________________________________________</w:t>
      </w:r>
    </w:p>
    <w:p w:rsidR="001957D7" w:rsidRDefault="001957D7">
      <w:pPr>
        <w:pStyle w:val="ConsPlusNonformat"/>
        <w:jc w:val="both"/>
      </w:pPr>
      <w:r>
        <w:t xml:space="preserve">                                     (СНИЛС)</w:t>
      </w:r>
    </w:p>
    <w:p w:rsidR="001957D7" w:rsidRDefault="001957D7">
      <w:pPr>
        <w:pStyle w:val="ConsPlusNonformat"/>
        <w:jc w:val="both"/>
      </w:pPr>
    </w:p>
    <w:p w:rsidR="001957D7" w:rsidRDefault="001957D7">
      <w:pPr>
        <w:pStyle w:val="ConsPlusNonformat"/>
        <w:jc w:val="both"/>
      </w:pPr>
      <w:r>
        <w:t xml:space="preserve">    II. Сведения о родственниках и получаемой поддержке</w:t>
      </w:r>
    </w:p>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803"/>
        <w:gridCol w:w="2268"/>
      </w:tblGrid>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Состав семьи: одиноко проживающий, одинокая супружеская пара, проживает с родственниками (другое)</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Сведения о членах семьи, проживающих совместно с гражданином: ФИО, возраст, социальный статус, осуществление трудовой деятельности</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Сведения о родственниках, не проживающих совместно с гражданином: ФИО, адрес, возраст, социальный статус, телефон</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Гражданин получает достаточный уход от семьи / родственников / друзей / соседей / религиозных или общественных организаций</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5. Гражданин получает ограниченный уход со стороны семьи / родственников / друзей/ соседей /религиозных или общественных организаций</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6. Гражданин не получает уход со стороны семьи / родственников / друзей, есть только ограниченные социальные связи (например, соседи, общественные или религиозные организации)</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7. Гражданин изолирован и не имеет социальной и эмоциональной поддержки</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bl>
    <w:p w:rsidR="001957D7" w:rsidRDefault="001957D7">
      <w:pPr>
        <w:pStyle w:val="ConsPlusNormal"/>
        <w:ind w:firstLine="540"/>
        <w:jc w:val="both"/>
      </w:pPr>
    </w:p>
    <w:p w:rsidR="001957D7" w:rsidRDefault="001957D7">
      <w:pPr>
        <w:pStyle w:val="ConsPlusNonformat"/>
        <w:jc w:val="both"/>
      </w:pPr>
      <w:r>
        <w:t xml:space="preserve">    III. Условия проживания</w:t>
      </w:r>
    </w:p>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803"/>
        <w:gridCol w:w="2268"/>
      </w:tblGrid>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Жилищные условия: отдельная квартира / комната в коммунальной квартире / комната в общежитии / частный дом / комната гостиничного типа / снимает жилое помещение</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Коммунальные удобства: холодная вода, горячая вода, канализация, отопление: центральное / печное / иное</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803"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Санитарно-гигиенические условия проживания: хорошие / удовлетворительные / неудовлетворительные</w:t>
            </w:r>
          </w:p>
        </w:tc>
        <w:tc>
          <w:tcPr>
            <w:tcW w:w="226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bl>
    <w:p w:rsidR="001957D7" w:rsidRDefault="001957D7">
      <w:pPr>
        <w:pStyle w:val="ConsPlusNormal"/>
        <w:ind w:firstLine="540"/>
        <w:jc w:val="both"/>
      </w:pPr>
    </w:p>
    <w:p w:rsidR="001957D7" w:rsidRDefault="001957D7">
      <w:pPr>
        <w:pStyle w:val="ConsPlusNonformat"/>
        <w:jc w:val="both"/>
      </w:pPr>
      <w:r>
        <w:t xml:space="preserve">    IV. Скрининг по шкале "Возраст не помеха"</w:t>
      </w:r>
    </w:p>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484"/>
        <w:gridCol w:w="7421"/>
        <w:gridCol w:w="1134"/>
      </w:tblGrid>
      <w:tr w:rsidR="001957D7" w:rsidRPr="00BF19AE">
        <w:tc>
          <w:tcPr>
            <w:tcW w:w="484"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74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Вопрос</w:t>
            </w:r>
          </w:p>
        </w:tc>
        <w:tc>
          <w:tcPr>
            <w:tcW w:w="1134"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Ответы (да/нет)</w:t>
            </w: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Похудели ли Вы на 5 кг и более за последние 6 месяцев? (вес)</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Испытываете ли Вы какие-либо ограничения в повседневной жизни из-за снижения зрения или слуха?</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Были ли у Вас в течение последнего года травмы, связанные с падением?</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Чувствуете ли Вы себя подавленным, грустным или встревоженным на протяжении последних недель? (настроение)</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Есть ли у Вас проблемы с памятью, пониманием, ориентацией или способностью планировать?</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Страдаете ли Вы недержанием мочи?</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48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w:t>
            </w:r>
          </w:p>
        </w:tc>
        <w:tc>
          <w:tcPr>
            <w:tcW w:w="74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Испытываете ли Вы трудности в перемещении по дому или на улице? (ходьба до 100 м / подъем на один лестничный пролет)</w:t>
            </w:r>
          </w:p>
        </w:tc>
        <w:tc>
          <w:tcPr>
            <w:tcW w:w="1134"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bl>
    <w:p w:rsidR="001957D7" w:rsidRDefault="001957D7">
      <w:pPr>
        <w:pStyle w:val="ConsPlusNormal"/>
        <w:ind w:firstLine="540"/>
        <w:jc w:val="both"/>
      </w:pPr>
    </w:p>
    <w:p w:rsidR="001957D7" w:rsidRDefault="001957D7">
      <w:pPr>
        <w:pStyle w:val="ConsPlusNonformat"/>
        <w:jc w:val="both"/>
      </w:pPr>
      <w:r>
        <w:t>Подпись гражданина:</w:t>
      </w:r>
    </w:p>
    <w:p w:rsidR="001957D7" w:rsidRDefault="001957D7">
      <w:pPr>
        <w:pStyle w:val="ConsPlusNonformat"/>
        <w:jc w:val="both"/>
      </w:pPr>
      <w:r>
        <w:t>__________________________    _______________    __________________________</w:t>
      </w:r>
    </w:p>
    <w:p w:rsidR="001957D7" w:rsidRDefault="001957D7">
      <w:pPr>
        <w:pStyle w:val="ConsPlusNonformat"/>
        <w:jc w:val="both"/>
      </w:pPr>
      <w:r>
        <w:t xml:space="preserve">                                 (подпись)         (расшифровка подписи)</w:t>
      </w:r>
    </w:p>
    <w:p w:rsidR="001957D7" w:rsidRDefault="001957D7">
      <w:pPr>
        <w:pStyle w:val="ConsPlusNonformat"/>
        <w:jc w:val="both"/>
      </w:pPr>
    </w:p>
    <w:p w:rsidR="001957D7" w:rsidRDefault="001957D7">
      <w:pPr>
        <w:pStyle w:val="ConsPlusNonformat"/>
        <w:jc w:val="both"/>
      </w:pPr>
      <w:r>
        <w:t>Подписи   специалистов   комплексного   центра   социального   обслуживания</w:t>
      </w:r>
    </w:p>
    <w:p w:rsidR="001957D7" w:rsidRDefault="001957D7">
      <w:pPr>
        <w:pStyle w:val="ConsPlusNonformat"/>
        <w:jc w:val="both"/>
      </w:pPr>
      <w:r>
        <w:t>населения:</w:t>
      </w:r>
    </w:p>
    <w:p w:rsidR="001957D7" w:rsidRDefault="001957D7">
      <w:pPr>
        <w:pStyle w:val="ConsPlusNonformat"/>
        <w:jc w:val="both"/>
      </w:pPr>
      <w:r>
        <w:t>__________________________    _______________    __________________________</w:t>
      </w:r>
    </w:p>
    <w:p w:rsidR="001957D7" w:rsidRDefault="001957D7">
      <w:pPr>
        <w:pStyle w:val="ConsPlusNonformat"/>
        <w:jc w:val="both"/>
      </w:pPr>
      <w:r>
        <w:t xml:space="preserve">       (должность)               (подпись)         (расшифровка подписи)</w:t>
      </w:r>
    </w:p>
    <w:p w:rsidR="001957D7" w:rsidRDefault="001957D7">
      <w:pPr>
        <w:pStyle w:val="ConsPlusNonformat"/>
        <w:jc w:val="both"/>
      </w:pPr>
      <w:r>
        <w:t>__________________________    _______________    __________________________</w:t>
      </w:r>
    </w:p>
    <w:p w:rsidR="001957D7" w:rsidRDefault="001957D7">
      <w:pPr>
        <w:pStyle w:val="ConsPlusNonformat"/>
        <w:jc w:val="both"/>
      </w:pPr>
      <w:r>
        <w:t xml:space="preserve">       (должность)               (подпись)         (расшифровка подписи)</w:t>
      </w:r>
    </w:p>
    <w:p w:rsidR="001957D7" w:rsidRDefault="001957D7">
      <w:pPr>
        <w:pStyle w:val="ConsPlusNonformat"/>
        <w:jc w:val="both"/>
      </w:pPr>
    </w:p>
    <w:p w:rsidR="001957D7" w:rsidRDefault="001957D7">
      <w:pPr>
        <w:pStyle w:val="ConsPlusNonformat"/>
        <w:jc w:val="both"/>
      </w:pPr>
      <w:r>
        <w:t>"___" __________ 20___ года</w:t>
      </w: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2"/>
      </w:pPr>
      <w:r>
        <w:t>Приложение N 2</w:t>
      </w:r>
    </w:p>
    <w:p w:rsidR="001957D7" w:rsidRDefault="001957D7">
      <w:pPr>
        <w:pStyle w:val="ConsPlusNormal"/>
        <w:jc w:val="right"/>
      </w:pPr>
      <w:r>
        <w:t>к Порядку</w:t>
      </w:r>
    </w:p>
    <w:p w:rsidR="001957D7" w:rsidRDefault="001957D7">
      <w:pPr>
        <w:pStyle w:val="ConsPlusNormal"/>
        <w:jc w:val="right"/>
      </w:pPr>
      <w:r>
        <w:t>проведения оценки степени утраты</w:t>
      </w:r>
    </w:p>
    <w:p w:rsidR="001957D7" w:rsidRDefault="001957D7">
      <w:pPr>
        <w:pStyle w:val="ConsPlusNormal"/>
        <w:jc w:val="right"/>
      </w:pPr>
      <w:r>
        <w:t>способности либо возможности</w:t>
      </w:r>
    </w:p>
    <w:p w:rsidR="001957D7" w:rsidRDefault="001957D7">
      <w:pPr>
        <w:pStyle w:val="ConsPlusNormal"/>
        <w:jc w:val="right"/>
      </w:pPr>
      <w:r>
        <w:t>осуществлять самообслуживание,</w:t>
      </w:r>
    </w:p>
    <w:p w:rsidR="001957D7" w:rsidRDefault="001957D7">
      <w:pPr>
        <w:pStyle w:val="ConsPlusNormal"/>
        <w:jc w:val="right"/>
      </w:pPr>
      <w:r>
        <w:t>самостоятельно передвигаться,</w:t>
      </w:r>
    </w:p>
    <w:p w:rsidR="001957D7" w:rsidRDefault="001957D7">
      <w:pPr>
        <w:pStyle w:val="ConsPlusNormal"/>
        <w:jc w:val="right"/>
      </w:pPr>
      <w:r>
        <w:t>обеспечивать основные жизненные</w:t>
      </w:r>
    </w:p>
    <w:p w:rsidR="001957D7" w:rsidRDefault="001957D7">
      <w:pPr>
        <w:pStyle w:val="ConsPlusNormal"/>
        <w:jc w:val="right"/>
      </w:pPr>
      <w:r>
        <w:t>потребности у граждан пожилого</w:t>
      </w:r>
    </w:p>
    <w:p w:rsidR="001957D7" w:rsidRDefault="001957D7">
      <w:pPr>
        <w:pStyle w:val="ConsPlusNormal"/>
        <w:jc w:val="right"/>
      </w:pPr>
      <w:r>
        <w:t>возраста и инвалидов, нуждающихся</w:t>
      </w:r>
    </w:p>
    <w:p w:rsidR="001957D7" w:rsidRDefault="001957D7">
      <w:pPr>
        <w:pStyle w:val="ConsPlusNormal"/>
        <w:jc w:val="right"/>
      </w:pPr>
      <w:r>
        <w:t>в социальном обслуживании, на</w:t>
      </w:r>
    </w:p>
    <w:p w:rsidR="001957D7" w:rsidRDefault="001957D7">
      <w:pPr>
        <w:pStyle w:val="ConsPlusNormal"/>
        <w:jc w:val="right"/>
      </w:pPr>
      <w:r>
        <w:t>территории Новгородской области</w:t>
      </w:r>
    </w:p>
    <w:p w:rsidR="001957D7" w:rsidRDefault="001957D7">
      <w:pPr>
        <w:pStyle w:val="ConsPlusNormal"/>
        <w:ind w:firstLine="540"/>
        <w:jc w:val="both"/>
      </w:pPr>
    </w:p>
    <w:p w:rsidR="001957D7" w:rsidRDefault="001957D7">
      <w:pPr>
        <w:pStyle w:val="ConsPlusNonformat"/>
        <w:jc w:val="both"/>
      </w:pPr>
      <w:bookmarkStart w:id="28" w:name="Par728"/>
      <w:bookmarkEnd w:id="28"/>
      <w:r>
        <w:t xml:space="preserve">                     Бланк функциональной диагностики</w:t>
      </w:r>
    </w:p>
    <w:p w:rsidR="001957D7" w:rsidRDefault="001957D7">
      <w:pPr>
        <w:pStyle w:val="ConsPlusNonformat"/>
        <w:jc w:val="both"/>
      </w:pPr>
      <w:r>
        <w:t xml:space="preserve">    __________________________________________________________________</w:t>
      </w:r>
    </w:p>
    <w:p w:rsidR="001957D7" w:rsidRDefault="001957D7">
      <w:pPr>
        <w:pStyle w:val="ConsPlusNonformat"/>
        <w:jc w:val="both"/>
      </w:pPr>
      <w:r>
        <w:t xml:space="preserve">                    (фамилия, имя, отчество гражданина)</w:t>
      </w:r>
    </w:p>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746"/>
        <w:gridCol w:w="907"/>
        <w:gridCol w:w="1417"/>
      </w:tblGrid>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Передвижение вне дома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Выходит из дома без проблем</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Не выходит из дома зимой</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0,75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Выходит из дома, но не может сам нести сумки с покупками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0,75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Выходит из дома только с сопровождающим</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5. Вообще не выходит из дома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Уборка квартиры</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Убирает квартиру без труда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Сам вытирает пыль, но нуждается в небольшой помощи при выполнении всей остальной уборки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Сам вытирает пыль, но нуждается в значительной помощи при выполнении остальной уборки. Тяжелую уборку, например, мытье ванной, унитаза, выполнять не может</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Не в состоянии выполнять никаких работ по уборке дома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Стирка белья</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Не нуждается в помощи при стирке и (или) самостоятельно пользуется машиной-автоматом, а также вынимает, развешивает и гладит белье</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В состоянии делать мелкую стирку вручную, но нуждается в помощи в более крупной стирке, отжимании или развешивании белья, глажке и (или) в помощи при пользовании машиной-автоматом</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Нуждается в помощи при любой стирке белья</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Приготовление пищи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Не нуждается в помощи при приготовлении горячей пищи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Нуждается в частичной помощи в процессе приготовления пищи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Необходима помощь во всем процессе приготовления пищи, а также мытье посуды после приготовления пищи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5. Передвижение по дому</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Самостоятельно передвигается по дому</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Передвигается самостоятельно с помощью приспособления (трость, ходунок)</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Передвигается с помощью приспособления или без него и нуждается в посторонней помощи при ходьбе или вставании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Передвигается с помощью инвалидной коляски. Способен сам сесть в коляску и передвигаться в ней по дому</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5. Пользуется инвалидной коляской, но нуждается в помощи, чтобы сесть в коляску и (или) передвигаться в ней по дому</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6. Лежачий. Не в состоянии встать с кровати и сделать несколько шагов без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6. Падения в течение последних 3 месяцев</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Не падает</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Падает, но может встать самостоятельно</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Иногда падает и не может встать без посторонней помощи (минимум 3 раза в последние 3 месяца)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Падает по крайней мере раз в неделю и не может встать без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7. Одевание</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Одевается без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Нуждается в небольшой помощи (в надевании носков, обуви, застегивании пуговиц)</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Нуждается в значительной помощи при одевании (не может надеть белье, брюки, кофту или сорочку)</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8. Личная гигиена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Моется без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Требуется присутствие другого человека при купании (например, боится, что ему станет плохо в ванной, плохо ориентируется). Умывается самостоятельно</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Нуждается в небольшой помощи (в получении воды нужной температуры, бритье, мытье головы, ног, умывании лица, чистке зубов)</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Нуждается в активной помощи при выполнении некоторых действий (например, мытье интимных частей тела или спины)</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5. Необходимо полностью умывать и купать клиента в связи с нарушениями когнитивной функции и (или) тяжелым физическим состоянием</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9. Прием пищи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Ест и пьет без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Ест и пьет без посторонней помощи, но нуждается в помощи для подачи и разогревания пищи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Нуждается в подаче и частичной помощи при приеме пищи и (или) питье</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Нуждается в полном кормлении и соблюдении питьевого режима в связи с нарушениями когнитивной функции и (или) тяжелым физическим состоянием</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10. Прием лекарств (соблюдение плана лечения)</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Не нуждается в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Нуждается в помощи для подготовки порций лекарств и (или) непосредственном их приеме</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Нуждается в полном контроле при приеме лекарств</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11. Мочеиспускание и дефекация</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Контролирует отправление естественных потребностей; справляется с этой задачей, пользуясь туалетной комнатой, в том числе с помощью приспособлений, или может самостоятельно поменять себе абсорбирующее белье</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Частично контролирует мочеиспускание или страдает ночным недержанием мочи и (или) испытывает трудности при пользовании туалетной комнатой, нуждается в незначительной помощи при использовании абсорбирующего белья</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При пользовании туалетом нуждается в посторонней помощи в передвижении, одевании, личной гигиене после отправления естественных потребностей</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4. Не контролирует одно из отправлений (мочеиспускание или дефекацию) днем, ночью, не может за собой ухаживать и полностью зависит от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5. Не может пользоваться туалетом, не контролирует ни одно из отправлений (и мочеиспускание, и дефекацию), не может за собой ухаживать в связи с нарушениями когнитивной функции и (или) тяжелым физическим состоянием и полностью зависит от посторонней помощи</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12. Присмотр</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Не опасен для себя и для окружающих, когда остается один. Может исполнять жизненно важные функции, например, пить</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Есть необходимость в частичном присмотре, когда остается один (для обеспечения исполнения клиентом различных жизненно важных функций) и (или) можно оставить одного на несколько часов или ночь</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Опасен для себя и для окружающих, когда остается один. Требуется постоянное присутствие постороннего человека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6</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13. Зрение</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Нет проблем со зрением (в очках или без очков читает, смотрит телевизор и делает всю работу по дому, включая мелкие действия, например штопку)</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Плохо видит (в очках не читает, часто использует лупу, делает основную работу по дому, исключая мелкие действия, например штопку, заполнение кроссворда)</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Слепой (в очках не читает, не смотрит телевизор, затрудняется делать что-то по дому или вообще ничего не делает)</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14. Слух</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Баллы</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Результаты интервью</w:t>
            </w: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Хорошо слышит либо регулярно использует слуховой аппарат и не испытывает трудностей</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2. Плохо слышит (для прослушивания радио включает его на полную громкость), испытывает затруднения при коммуникациях</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0,5</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r w:rsidR="001957D7" w:rsidRPr="00BF19AE">
        <w:tc>
          <w:tcPr>
            <w:tcW w:w="6746"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3. Глухой</w:t>
            </w:r>
          </w:p>
        </w:tc>
        <w:tc>
          <w:tcPr>
            <w:tcW w:w="90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w:t>
            </w:r>
          </w:p>
        </w:tc>
        <w:tc>
          <w:tcPr>
            <w:tcW w:w="1417"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p>
        </w:tc>
      </w:tr>
    </w:tbl>
    <w:p w:rsidR="001957D7" w:rsidRDefault="001957D7">
      <w:pPr>
        <w:pStyle w:val="ConsPlusNormal"/>
        <w:ind w:firstLine="540"/>
        <w:jc w:val="both"/>
      </w:pPr>
    </w:p>
    <w:p w:rsidR="001957D7" w:rsidRDefault="001957D7">
      <w:pPr>
        <w:pStyle w:val="ConsPlusNonformat"/>
        <w:jc w:val="both"/>
      </w:pPr>
      <w:r>
        <w:t xml:space="preserve">    Результаты   проведения   оценки   степени   утраты   способности  либо</w:t>
      </w:r>
    </w:p>
    <w:p w:rsidR="001957D7" w:rsidRDefault="001957D7">
      <w:pPr>
        <w:pStyle w:val="ConsPlusNonformat"/>
        <w:jc w:val="both"/>
      </w:pPr>
      <w:r>
        <w:t>возможности  осуществлять  самообслуживание,  самостоятельно передвигаться,</w:t>
      </w:r>
    </w:p>
    <w:p w:rsidR="001957D7" w:rsidRDefault="001957D7">
      <w:pPr>
        <w:pStyle w:val="ConsPlusNonformat"/>
        <w:jc w:val="both"/>
      </w:pPr>
      <w:r>
        <w:t>обеспечивать  основные  жизненные потребности у граждан пожилого возраста и</w:t>
      </w:r>
    </w:p>
    <w:p w:rsidR="001957D7" w:rsidRDefault="001957D7">
      <w:pPr>
        <w:pStyle w:val="ConsPlusNonformat"/>
        <w:jc w:val="both"/>
      </w:pPr>
      <w:r>
        <w:t>инвалидов, нуждающихся в социальном обслуживании:</w:t>
      </w:r>
    </w:p>
    <w:p w:rsidR="001957D7" w:rsidRDefault="001957D7">
      <w:pPr>
        <w:pStyle w:val="ConsPlusNonformat"/>
        <w:jc w:val="both"/>
      </w:pPr>
      <w:r>
        <w:t>___________________________________________________________________________</w:t>
      </w:r>
    </w:p>
    <w:p w:rsidR="001957D7" w:rsidRDefault="001957D7">
      <w:pPr>
        <w:pStyle w:val="ConsPlusNonformat"/>
        <w:jc w:val="both"/>
      </w:pPr>
      <w:r>
        <w:t>___________________________________________________________________________</w:t>
      </w:r>
    </w:p>
    <w:p w:rsidR="001957D7" w:rsidRDefault="001957D7">
      <w:pPr>
        <w:pStyle w:val="ConsPlusNonformat"/>
        <w:jc w:val="both"/>
      </w:pPr>
      <w:r>
        <w:t>___________________________________________________________________________</w:t>
      </w:r>
    </w:p>
    <w:p w:rsidR="001957D7" w:rsidRDefault="001957D7">
      <w:pPr>
        <w:pStyle w:val="ConsPlusNonformat"/>
        <w:jc w:val="both"/>
      </w:pPr>
      <w:r>
        <w:t>___________________________________________________________________________</w:t>
      </w:r>
    </w:p>
    <w:p w:rsidR="001957D7" w:rsidRDefault="001957D7">
      <w:pPr>
        <w:pStyle w:val="ConsPlusNonformat"/>
        <w:jc w:val="both"/>
      </w:pPr>
      <w:r>
        <w:t>___________________________________________________________________________</w:t>
      </w:r>
    </w:p>
    <w:p w:rsidR="001957D7" w:rsidRDefault="001957D7">
      <w:pPr>
        <w:pStyle w:val="ConsPlusNonformat"/>
        <w:jc w:val="both"/>
      </w:pPr>
      <w:r>
        <w:t>___________________________________________________________________________</w:t>
      </w:r>
    </w:p>
    <w:p w:rsidR="001957D7" w:rsidRDefault="001957D7">
      <w:pPr>
        <w:pStyle w:val="ConsPlusNonformat"/>
        <w:jc w:val="both"/>
      </w:pPr>
    </w:p>
    <w:p w:rsidR="001957D7" w:rsidRDefault="001957D7">
      <w:pPr>
        <w:pStyle w:val="ConsPlusNonformat"/>
        <w:jc w:val="both"/>
      </w:pPr>
      <w:r>
        <w:t xml:space="preserve">    Диагностику провели:</w:t>
      </w:r>
    </w:p>
    <w:p w:rsidR="001957D7" w:rsidRDefault="001957D7">
      <w:pPr>
        <w:pStyle w:val="ConsPlusNonformat"/>
        <w:jc w:val="both"/>
      </w:pPr>
      <w:r>
        <w:t>__________________________    _______________    __________________________</w:t>
      </w:r>
    </w:p>
    <w:p w:rsidR="001957D7" w:rsidRDefault="001957D7">
      <w:pPr>
        <w:pStyle w:val="ConsPlusNonformat"/>
        <w:jc w:val="both"/>
      </w:pPr>
      <w:r>
        <w:t xml:space="preserve">       (должность)               (подпись)         (расшифровка подписи)</w:t>
      </w:r>
    </w:p>
    <w:p w:rsidR="001957D7" w:rsidRDefault="001957D7">
      <w:pPr>
        <w:pStyle w:val="ConsPlusNonformat"/>
        <w:jc w:val="both"/>
      </w:pPr>
      <w:r>
        <w:t>__________________________    _______________    __________________________</w:t>
      </w:r>
    </w:p>
    <w:p w:rsidR="001957D7" w:rsidRDefault="001957D7">
      <w:pPr>
        <w:pStyle w:val="ConsPlusNonformat"/>
        <w:jc w:val="both"/>
      </w:pPr>
      <w:r>
        <w:t xml:space="preserve">       (должность)               (подпись)         (расшифровка подписи)</w:t>
      </w:r>
    </w:p>
    <w:p w:rsidR="001957D7" w:rsidRDefault="001957D7">
      <w:pPr>
        <w:pStyle w:val="ConsPlusNonformat"/>
        <w:jc w:val="both"/>
      </w:pPr>
    </w:p>
    <w:p w:rsidR="001957D7" w:rsidRDefault="001957D7">
      <w:pPr>
        <w:pStyle w:val="ConsPlusNonformat"/>
        <w:jc w:val="both"/>
      </w:pPr>
      <w:r>
        <w:t xml:space="preserve">    Дата проведения диагностики: "___" __________ 20___ года</w:t>
      </w: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2</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29" w:name="Par966"/>
      <w:bookmarkEnd w:id="29"/>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 ОБЕСПЕЧИВАТЬ</w:t>
      </w:r>
    </w:p>
    <w:p w:rsidR="001957D7" w:rsidRDefault="001957D7">
      <w:pPr>
        <w:pStyle w:val="ConsPlusTitle"/>
        <w:jc w:val="center"/>
      </w:pPr>
      <w:r>
        <w:t>ОСНОВНЫЕ ЖИЗНЕННЫЕ ПОТРЕБНОСТИ В СИЛУ ЗАБОЛЕВАНИЯ, ТРАВМЫ,</w:t>
      </w:r>
    </w:p>
    <w:p w:rsidR="001957D7" w:rsidRDefault="001957D7">
      <w:pPr>
        <w:pStyle w:val="ConsPlusTitle"/>
        <w:jc w:val="center"/>
      </w:pPr>
      <w:r>
        <w:t>ВОЗРАСТА ИЛИ НАЛИЧИЯ ИНВАЛИДНОСТИ И НУЖДАЮЩИМСЯ В ПОСТОЯННОМ</w:t>
      </w:r>
    </w:p>
    <w:p w:rsidR="001957D7" w:rsidRDefault="001957D7">
      <w:pPr>
        <w:pStyle w:val="ConsPlusTitle"/>
        <w:jc w:val="center"/>
      </w:pPr>
      <w:r>
        <w:t>ПОСТОРОННЕМ УХОДЕ;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 ОБЕСПЕЧИВАТЬ</w:t>
      </w:r>
    </w:p>
    <w:p w:rsidR="001957D7" w:rsidRDefault="001957D7">
      <w:pPr>
        <w:pStyle w:val="ConsPlusTitle"/>
        <w:jc w:val="center"/>
      </w:pPr>
      <w:r>
        <w:t>ОСНОВНЫЕ ЖИЗНЕННЫЕ ПОТРЕБНОСТИ В СИЛУ ЗАБОЛЕВАНИЯ, ТРАВМЫ,</w:t>
      </w:r>
    </w:p>
    <w:p w:rsidR="001957D7" w:rsidRDefault="001957D7">
      <w:pPr>
        <w:pStyle w:val="ConsPlusTitle"/>
        <w:jc w:val="center"/>
      </w:pPr>
      <w:r>
        <w:t>ВОЗРАСТА ИЛИ НАЛИЧИЯ ИНВАЛИДНОСТИ, СТРАДАЮЩИМ ХРОНИЧЕСКИМИ</w:t>
      </w:r>
    </w:p>
    <w:p w:rsidR="001957D7" w:rsidRDefault="001957D7">
      <w:pPr>
        <w:pStyle w:val="ConsPlusTitle"/>
        <w:jc w:val="center"/>
      </w:pPr>
      <w:r>
        <w:t>ПСИХИЧЕСКИМИ ЗАБОЛЕВАНИЯМИ И НУЖДАЮЩИМСЯ В ПОСТОЯННОМ</w:t>
      </w:r>
    </w:p>
    <w:p w:rsidR="001957D7" w:rsidRDefault="001957D7">
      <w:pPr>
        <w:pStyle w:val="ConsPlusTitle"/>
        <w:jc w:val="center"/>
      </w:pPr>
      <w:r>
        <w:t>ПОСТОРОННЕМ УХОДЕ;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 ОБЕСПЕЧИВАТЬ</w:t>
      </w:r>
    </w:p>
    <w:p w:rsidR="001957D7" w:rsidRDefault="001957D7">
      <w:pPr>
        <w:pStyle w:val="ConsPlusTitle"/>
        <w:jc w:val="center"/>
      </w:pPr>
      <w:r>
        <w:t>ОСНОВНЫЕ ЖИЗНЕННЫЕ ПОТРЕБНОСТИ В СИЛУ ЗАБОЛЕВАНИЯ, ТРАВМЫ,</w:t>
      </w:r>
    </w:p>
    <w:p w:rsidR="001957D7" w:rsidRDefault="001957D7">
      <w:pPr>
        <w:pStyle w:val="ConsPlusTitle"/>
        <w:jc w:val="center"/>
      </w:pPr>
      <w:r>
        <w:t>ВОЗРАСТА ИЛИ НАЛИЧИЯ ИНВАЛИДНОСТИ, ИЗ ЧИСЛА ЛИЦ,</w:t>
      </w:r>
    </w:p>
    <w:p w:rsidR="001957D7" w:rsidRDefault="001957D7">
      <w:pPr>
        <w:pStyle w:val="ConsPlusTitle"/>
        <w:jc w:val="center"/>
      </w:pPr>
      <w:r>
        <w:t>ОСВОБОЖДАЕМЫХ ИЗ МЕСТ ЛИШЕНИЯ СВОБОДЫ, ЗА КОТОРЫМИ</w:t>
      </w:r>
    </w:p>
    <w:p w:rsidR="001957D7" w:rsidRDefault="001957D7">
      <w:pPr>
        <w:pStyle w:val="ConsPlusTitle"/>
        <w:jc w:val="center"/>
      </w:pPr>
      <w:r>
        <w:t>В СООТВЕТСТВИИ С ЗАКОНОДАТЕЛЬСТВОМ РОССИЙСКОЙ ФЕДЕРАЦИИ</w:t>
      </w:r>
    </w:p>
    <w:p w:rsidR="001957D7" w:rsidRDefault="001957D7">
      <w:pPr>
        <w:pStyle w:val="ConsPlusTitle"/>
        <w:jc w:val="center"/>
      </w:pPr>
      <w:r>
        <w:t>УСТАНОВЛЕН АДМИНИСТРАТИВНЫЙ НАДЗОР, РАНЕЕ СУДИМЫХ ИЛИ</w:t>
      </w:r>
    </w:p>
    <w:p w:rsidR="001957D7" w:rsidRDefault="001957D7">
      <w:pPr>
        <w:pStyle w:val="ConsPlusTitle"/>
        <w:jc w:val="center"/>
      </w:pPr>
      <w:r>
        <w:t>НЕОДНОКРАТНО ПРИВЛЕКАВШИХСЯ К АДМИНИСТРАТИВНОЙ</w:t>
      </w:r>
    </w:p>
    <w:p w:rsidR="001957D7" w:rsidRDefault="001957D7">
      <w:pPr>
        <w:pStyle w:val="ConsPlusTitle"/>
        <w:jc w:val="center"/>
      </w:pPr>
      <w:r>
        <w:t>ОТВЕТСТВЕННОСТИ, ЗАНИМАЮЩИХСЯ БРОДЯЖНИЧЕСТВОМ</w:t>
      </w:r>
    </w:p>
    <w:p w:rsidR="001957D7" w:rsidRDefault="001957D7">
      <w:pPr>
        <w:pStyle w:val="ConsPlusTitle"/>
        <w:jc w:val="center"/>
      </w:pPr>
      <w:r>
        <w:t>И ПОПРОШАЙНИЧЕСТВОМ, БЕЗ ОПРЕДЕЛЕННОГО МЕСТА ЖИТЕЛЬСТВА</w:t>
      </w:r>
    </w:p>
    <w:p w:rsidR="001957D7" w:rsidRDefault="001957D7">
      <w:pPr>
        <w:pStyle w:val="ConsPlusTitle"/>
        <w:jc w:val="center"/>
      </w:pPr>
      <w:r>
        <w:t>И ОПРЕДЕЛЕННЫХ ЗАНЯТИЙ</w:t>
      </w:r>
    </w:p>
    <w:p w:rsidR="001957D7" w:rsidRDefault="001957D7">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89"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p w:rsidR="001957D7" w:rsidRDefault="001957D7">
      <w:pPr>
        <w:pStyle w:val="ConsPlusNormal"/>
        <w:ind w:firstLine="540"/>
        <w:jc w:val="both"/>
        <w:sectPr w:rsidR="001957D7">
          <w:headerReference w:type="default" r:id="rId190"/>
          <w:footerReference w:type="default" r:id="rId19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80"/>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w:t>
            </w:r>
          </w:p>
          <w:p w:rsidR="001957D7" w:rsidRPr="00BF19AE" w:rsidRDefault="001957D7">
            <w:pPr>
              <w:pStyle w:val="ConsPlusNormal"/>
            </w:pPr>
          </w:p>
          <w:p w:rsidR="001957D7" w:rsidRPr="00BF19AE" w:rsidRDefault="001957D7">
            <w:pPr>
              <w:pStyle w:val="ConsPlusNormal"/>
            </w:pPr>
            <w:r w:rsidRPr="00BF19AE">
              <w:t>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соответствия мебели действующим санитарно-эпидемиологическим требованиям и доступности для инвалидов.</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4-разового разнообразного питания, приготовленного из доброкачественных продуктов, удовлетворяющего потребности получателя социальных услуг по калорийности и соответствующего установленным нормам питания, санитарно-гигиеническим требованиям.</w:t>
            </w:r>
          </w:p>
          <w:p w:rsidR="001957D7" w:rsidRPr="00BF19AE" w:rsidRDefault="001957D7">
            <w:pPr>
              <w:pStyle w:val="ConsPlusNormal"/>
            </w:pPr>
          </w:p>
          <w:p w:rsidR="001957D7" w:rsidRPr="00BF19AE" w:rsidRDefault="001957D7">
            <w:pPr>
              <w:pStyle w:val="ConsPlusNormal"/>
            </w:pPr>
            <w:r w:rsidRPr="00BF19AE">
              <w:t>Предоставление питания с учетом состояния здоровья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приеме пищи (кормление)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подготовка блюд, при необходимости измельчение, кормление, поение, обтирание; при частично сохранных функциях - обучение получателя социальных услуг держанию кружки, ложки, пользованию салфетками; мытье посуды после принятия пищи.</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35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одеждой, обувью, нательным и постельным бельем, постельными принадлежностями. Обеспечение соответствия одежды, обуви, нательного белья росту и размерам получателя социальных услуг, а также санитарно-гигиеническим нормам и требованиям.</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и одежды, стирка, глажение мягкого инвентаря -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2 раза в день, 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- 1 раз в день.</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показаниям в пределах населенного пункта,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 по мере необходимости.</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средств личной гигиены</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средствами личной гигиены с учетом физического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 но не менее:</w:t>
            </w:r>
          </w:p>
          <w:p w:rsidR="001957D7" w:rsidRPr="00BF19AE" w:rsidRDefault="001957D7">
            <w:pPr>
              <w:pStyle w:val="ConsPlusNormal"/>
            </w:pPr>
          </w:p>
          <w:p w:rsidR="001957D7" w:rsidRPr="00BF19AE" w:rsidRDefault="001957D7">
            <w:pPr>
              <w:pStyle w:val="ConsPlusNormal"/>
            </w:pPr>
            <w:r w:rsidRPr="00BF19AE">
              <w:t>зубная щетка - 4 штуки в год;</w:t>
            </w:r>
          </w:p>
          <w:p w:rsidR="001957D7" w:rsidRPr="00BF19AE" w:rsidRDefault="001957D7">
            <w:pPr>
              <w:pStyle w:val="ConsPlusNormal"/>
            </w:pPr>
          </w:p>
          <w:p w:rsidR="001957D7" w:rsidRPr="00BF19AE" w:rsidRDefault="001957D7">
            <w:pPr>
              <w:pStyle w:val="ConsPlusNormal"/>
            </w:pPr>
            <w:r w:rsidRPr="00BF19AE">
              <w:t>зубная паста (100 мл) - 12 штук в год;</w:t>
            </w:r>
          </w:p>
          <w:p w:rsidR="001957D7" w:rsidRPr="00BF19AE" w:rsidRDefault="001957D7">
            <w:pPr>
              <w:pStyle w:val="ConsPlusNormal"/>
            </w:pPr>
          </w:p>
          <w:p w:rsidR="001957D7" w:rsidRPr="00BF19AE" w:rsidRDefault="001957D7">
            <w:pPr>
              <w:pStyle w:val="ConsPlusNormal"/>
            </w:pPr>
            <w:r w:rsidRPr="00BF19AE">
              <w:t>туалетная бумага - 36 штук в год;</w:t>
            </w:r>
          </w:p>
          <w:p w:rsidR="001957D7" w:rsidRPr="00BF19AE" w:rsidRDefault="001957D7">
            <w:pPr>
              <w:pStyle w:val="ConsPlusNormal"/>
            </w:pPr>
          </w:p>
          <w:p w:rsidR="001957D7" w:rsidRPr="00BF19AE" w:rsidRDefault="001957D7">
            <w:pPr>
              <w:pStyle w:val="ConsPlusNormal"/>
            </w:pPr>
            <w:r w:rsidRPr="00BF19AE">
              <w:t>мыло туалетное (100 г) - 24 штуки в год;</w:t>
            </w:r>
          </w:p>
          <w:p w:rsidR="001957D7" w:rsidRPr="00BF19AE" w:rsidRDefault="001957D7">
            <w:pPr>
              <w:pStyle w:val="ConsPlusNormal"/>
            </w:pPr>
          </w:p>
          <w:p w:rsidR="001957D7" w:rsidRPr="00BF19AE" w:rsidRDefault="001957D7">
            <w:pPr>
              <w:pStyle w:val="ConsPlusNormal"/>
            </w:pPr>
            <w:r w:rsidRPr="00BF19AE">
              <w:t>шампунь (500 мл) - 6 штук в год;</w:t>
            </w:r>
          </w:p>
          <w:p w:rsidR="001957D7" w:rsidRPr="00BF19AE" w:rsidRDefault="001957D7">
            <w:pPr>
              <w:pStyle w:val="ConsPlusNormal"/>
            </w:pPr>
          </w:p>
          <w:p w:rsidR="001957D7" w:rsidRPr="00BF19AE" w:rsidRDefault="001957D7">
            <w:pPr>
              <w:pStyle w:val="ConsPlusNormal"/>
            </w:pPr>
            <w:r w:rsidRPr="00BF19AE">
              <w:t>мочалка банная - 2 штуки в год</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выполнении повседневных бытовых процедур, обеспечении надлежащей личной гигиены:</w:t>
            </w:r>
          </w:p>
          <w:p w:rsidR="001957D7" w:rsidRPr="00BF19AE" w:rsidRDefault="001957D7">
            <w:pPr>
              <w:pStyle w:val="ConsPlusNormal"/>
            </w:pPr>
          </w:p>
          <w:p w:rsidR="001957D7" w:rsidRPr="00BF19AE" w:rsidRDefault="001957D7">
            <w:pPr>
              <w:pStyle w:val="ConsPlusNormal"/>
            </w:pPr>
            <w:r w:rsidRPr="00BF19AE">
              <w:t>в пользовании туалетом или судном;</w:t>
            </w:r>
          </w:p>
          <w:p w:rsidR="001957D7" w:rsidRPr="00BF19AE" w:rsidRDefault="001957D7">
            <w:pPr>
              <w:pStyle w:val="ConsPlusNormal"/>
            </w:pPr>
          </w:p>
          <w:p w:rsidR="001957D7" w:rsidRPr="00BF19AE" w:rsidRDefault="001957D7">
            <w:pPr>
              <w:pStyle w:val="ConsPlusNormal"/>
            </w:pPr>
            <w:r w:rsidRPr="00BF19AE">
              <w:t>в приеме ванны, обтирании, обмывании, умывании;</w:t>
            </w:r>
          </w:p>
          <w:p w:rsidR="001957D7" w:rsidRPr="00BF19AE" w:rsidRDefault="001957D7">
            <w:pPr>
              <w:pStyle w:val="ConsPlusNormal"/>
            </w:pPr>
          </w:p>
          <w:p w:rsidR="001957D7" w:rsidRPr="00BF19AE" w:rsidRDefault="001957D7">
            <w:pPr>
              <w:pStyle w:val="ConsPlusNormal"/>
            </w:pPr>
            <w:r w:rsidRPr="00BF19AE">
              <w:t>в уходе за зубами (зубными протезами), волосами и ногтями;</w:t>
            </w:r>
          </w:p>
          <w:p w:rsidR="001957D7" w:rsidRPr="00BF19AE" w:rsidRDefault="001957D7">
            <w:pPr>
              <w:pStyle w:val="ConsPlusNormal"/>
            </w:pPr>
          </w:p>
          <w:p w:rsidR="001957D7" w:rsidRPr="00BF19AE" w:rsidRDefault="001957D7">
            <w:pPr>
              <w:pStyle w:val="ConsPlusNormal"/>
            </w:pPr>
            <w:r w:rsidRPr="00BF19AE">
              <w:t>в пользовании техническими средствами реабилитации, очками и слуховыми аппаратами;</w:t>
            </w:r>
          </w:p>
          <w:p w:rsidR="001957D7" w:rsidRPr="00BF19AE" w:rsidRDefault="001957D7">
            <w:pPr>
              <w:pStyle w:val="ConsPlusNormal"/>
            </w:pPr>
          </w:p>
          <w:p w:rsidR="001957D7" w:rsidRPr="00BF19AE" w:rsidRDefault="001957D7">
            <w:pPr>
              <w:pStyle w:val="ConsPlusNormal"/>
            </w:pPr>
            <w:r w:rsidRPr="00BF19AE">
              <w:t>в бритье усов и бороды;</w:t>
            </w:r>
          </w:p>
          <w:p w:rsidR="001957D7" w:rsidRPr="00BF19AE" w:rsidRDefault="001957D7">
            <w:pPr>
              <w:pStyle w:val="ConsPlusNormal"/>
            </w:pPr>
          </w:p>
          <w:p w:rsidR="001957D7" w:rsidRPr="00BF19AE" w:rsidRDefault="001957D7">
            <w:pPr>
              <w:pStyle w:val="ConsPlusNormal"/>
            </w:pPr>
            <w:r w:rsidRPr="00BF19AE">
              <w:t>при частично сохраненных функциях - обучение получателя социальных услуг основным приемам ухода за собой (расчесывание, умывание и иные приемы).</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w:t>
            </w:r>
          </w:p>
          <w:p w:rsidR="001957D7" w:rsidRPr="00BF19AE" w:rsidRDefault="001957D7">
            <w:pPr>
              <w:pStyle w:val="ConsPlusNormal"/>
            </w:pPr>
          </w:p>
          <w:p w:rsidR="001957D7" w:rsidRPr="00BF19AE" w:rsidRDefault="001957D7">
            <w:pPr>
              <w:pStyle w:val="ConsPlusNormal"/>
            </w:pPr>
            <w:r w:rsidRPr="00BF19AE">
              <w:t>умывание, чистка зубов - 2 раза в день;</w:t>
            </w:r>
          </w:p>
          <w:p w:rsidR="001957D7" w:rsidRPr="00BF19AE" w:rsidRDefault="001957D7">
            <w:pPr>
              <w:pStyle w:val="ConsPlusNormal"/>
            </w:pPr>
          </w:p>
          <w:p w:rsidR="001957D7" w:rsidRPr="00BF19AE" w:rsidRDefault="001957D7">
            <w:pPr>
              <w:pStyle w:val="ConsPlusNormal"/>
            </w:pPr>
            <w:r w:rsidRPr="00BF19AE">
              <w:t>причесывание волос - 1 раз в день;</w:t>
            </w:r>
          </w:p>
          <w:p w:rsidR="001957D7" w:rsidRPr="00BF19AE" w:rsidRDefault="001957D7">
            <w:pPr>
              <w:pStyle w:val="ConsPlusNormal"/>
            </w:pPr>
          </w:p>
          <w:p w:rsidR="001957D7" w:rsidRPr="00BF19AE" w:rsidRDefault="001957D7">
            <w:pPr>
              <w:pStyle w:val="ConsPlusNormal"/>
            </w:pPr>
            <w:r w:rsidRPr="00BF19AE">
              <w:t>обтирание, обмывание тела - 1 раз в день;</w:t>
            </w:r>
          </w:p>
          <w:p w:rsidR="001957D7" w:rsidRPr="00BF19AE" w:rsidRDefault="001957D7">
            <w:pPr>
              <w:pStyle w:val="ConsPlusNormal"/>
            </w:pPr>
          </w:p>
          <w:p w:rsidR="001957D7" w:rsidRPr="00BF19AE" w:rsidRDefault="001957D7">
            <w:pPr>
              <w:pStyle w:val="ConsPlusNormal"/>
            </w:pPr>
            <w:r w:rsidRPr="00BF19AE">
              <w:t>мытье лежачего получателя социальных услуг в бане или ванне полностью - 1 раз в неделю;</w:t>
            </w:r>
          </w:p>
          <w:p w:rsidR="001957D7" w:rsidRPr="00BF19AE" w:rsidRDefault="001957D7">
            <w:pPr>
              <w:pStyle w:val="ConsPlusNormal"/>
            </w:pPr>
          </w:p>
          <w:p w:rsidR="001957D7" w:rsidRPr="00BF19AE" w:rsidRDefault="001957D7">
            <w:pPr>
              <w:pStyle w:val="ConsPlusNormal"/>
            </w:pPr>
            <w:r w:rsidRPr="00BF19AE">
              <w:t>санитарная обработка ногтей на руках - 1 раз в неделю, на ногах - 1 раз в месяц;</w:t>
            </w:r>
          </w:p>
          <w:p w:rsidR="001957D7" w:rsidRPr="00BF19AE" w:rsidRDefault="001957D7">
            <w:pPr>
              <w:pStyle w:val="ConsPlusNormal"/>
            </w:pPr>
          </w:p>
          <w:p w:rsidR="001957D7" w:rsidRPr="00BF19AE" w:rsidRDefault="001957D7">
            <w:pPr>
              <w:pStyle w:val="ConsPlusNormal"/>
            </w:pPr>
            <w:r w:rsidRPr="00BF19AE">
              <w:t>смена нательного и постельного белья - 1 раз в неделю или по мере загрязнения;</w:t>
            </w:r>
          </w:p>
          <w:p w:rsidR="001957D7" w:rsidRPr="00BF19AE" w:rsidRDefault="001957D7">
            <w:pPr>
              <w:pStyle w:val="ConsPlusNormal"/>
            </w:pPr>
          </w:p>
          <w:p w:rsidR="001957D7" w:rsidRPr="00BF19AE" w:rsidRDefault="001957D7">
            <w:pPr>
              <w:pStyle w:val="ConsPlusNormal"/>
            </w:pPr>
            <w:r w:rsidRPr="00BF19AE">
              <w:t>помощь в выполнении следующих действий: встать с постели, лечь в постель, пользовании туалетом или судном, передвижение по комнате или вне комнаты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обработка пролежней согласно назначению;</w:t>
            </w:r>
          </w:p>
          <w:p w:rsidR="001957D7" w:rsidRPr="00BF19AE" w:rsidRDefault="001957D7">
            <w:pPr>
              <w:pStyle w:val="ConsPlusNormal"/>
            </w:pPr>
          </w:p>
          <w:p w:rsidR="001957D7" w:rsidRPr="00BF19AE" w:rsidRDefault="001957D7">
            <w:pPr>
              <w:pStyle w:val="ConsPlusNormal"/>
            </w:pPr>
            <w:r w:rsidRPr="00BF19AE">
              <w:t>вынос и обработка судна антисептическими препаратами;</w:t>
            </w:r>
          </w:p>
          <w:p w:rsidR="001957D7" w:rsidRPr="00BF19AE" w:rsidRDefault="001957D7">
            <w:pPr>
              <w:pStyle w:val="ConsPlusNormal"/>
            </w:pPr>
          </w:p>
          <w:p w:rsidR="001957D7" w:rsidRPr="00BF19AE" w:rsidRDefault="001957D7">
            <w:pPr>
              <w:pStyle w:val="ConsPlusNormal"/>
            </w:pPr>
            <w:r w:rsidRPr="00BF19AE">
              <w:t>промывка, обработка медицинскими препаратами ротовой полости, носоглотки, глаз, ушей проводится 1 раз в день.</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Отправка за счет средств получателя социальных услуг почтовой корреспонденции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написание текста письма под диктовку, прочтение текста письма вслух для возможной корректировки, подписание конверта, выбор формы отправки письма (простое, заказное, с уведомлением), отправка письма, оказание помощи в прочтении полученных писем, открыток, другой корреспонденции, прочтение и отправка электронных писем с личного компьютера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2 раза в месяц, продолжительность одной услуги - 20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ритуальных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ритуальных услуг: организация медицинского освидетельствования факта смерти, оформление всех необходимых документов, содействие в организации ритуальных услуг в пределах гарантированного перечня услуг по погребению.</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- 100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по назначению врача и другое)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измерение температуры тела и артериального давления получателя социальных услуг; контроль приема лекарств, закапывания капель; наложение компрессов, горчичников; растирание (натирание); обработка ран, царапин; внутривенные, внутримышечные, подкожные инъекции (кроме капельниц); проведение мероприятий по физиотерапии; выявление и отслеживание изменений состояния получателя социальных услуг по внешнему виду и самочувствию; контроль за соблюдением предписаний врача, связанных со временем приема, частотой приема, способом приема и сроком годности лекарств.</w:t>
            </w:r>
          </w:p>
          <w:p w:rsidR="001957D7" w:rsidRPr="00BF19AE" w:rsidRDefault="001957D7">
            <w:pPr>
              <w:pStyle w:val="ConsPlusNormal"/>
            </w:pPr>
          </w:p>
          <w:p w:rsidR="001957D7" w:rsidRPr="00BF19AE" w:rsidRDefault="001957D7">
            <w:pPr>
              <w:pStyle w:val="ConsPlusNormal"/>
            </w:pPr>
            <w:r w:rsidRPr="00BF19AE">
              <w:t>Проведение при поступлении получателя социальных услуг на социальное обслуживание первичного медицинского осмотра (осмотр, измерение роста и веса получателя социальных услуг; определение психического состояния получателя социальных услуг; анализ полученных сведений; оформление медицинской документации).</w:t>
            </w:r>
          </w:p>
          <w:p w:rsidR="001957D7" w:rsidRPr="00BF19AE" w:rsidRDefault="001957D7">
            <w:pPr>
              <w:pStyle w:val="ConsPlusNormal"/>
            </w:pPr>
          </w:p>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ежедневно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 При необходимости устранение угрожающих жизни факторов, оказание экстренной доврачебной помощи.</w:t>
            </w:r>
          </w:p>
          <w:p w:rsidR="001957D7" w:rsidRPr="00BF19AE" w:rsidRDefault="001957D7">
            <w:pPr>
              <w:pStyle w:val="ConsPlusNormal"/>
            </w:pPr>
          </w:p>
          <w:p w:rsidR="001957D7" w:rsidRPr="00BF19AE" w:rsidRDefault="001957D7">
            <w:pPr>
              <w:pStyle w:val="ConsPlusNormal"/>
            </w:pPr>
            <w:r w:rsidRPr="00BF19AE">
              <w:t>Услуга предусматривает систематическое наблюдение 1 раз в день за получателями социальных услуг продолжительностью 15 минут, своевременное выявление отклонений в состоянии их здоровья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врачом не более 4 раз в месяц, продолжительность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социальным работником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населенного пункта или административно-территориального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изделиями медицинского назначения, техническими средствами ухода и реабилитации в соответствии с индивидуальной программой реабилитации инвалида.</w:t>
            </w:r>
          </w:p>
          <w:p w:rsidR="001957D7" w:rsidRPr="00BF19AE" w:rsidRDefault="001957D7">
            <w:pPr>
              <w:pStyle w:val="ConsPlusNormal"/>
            </w:pPr>
          </w:p>
          <w:p w:rsidR="001957D7" w:rsidRPr="00BF19AE" w:rsidRDefault="001957D7">
            <w:pPr>
              <w:pStyle w:val="ConsPlusNormal"/>
            </w:pPr>
            <w:r w:rsidRPr="00BF19AE">
              <w:t>Услуга предоставляется по медицинским показаниям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адаптивной физической культуре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адаптивной физической культуре, индивидуальных и групповых занятий по адаптивной физической культуре в соответствии с графиком работы поставщика социальных услуг и индивидуальными назначениями.</w:t>
            </w:r>
          </w:p>
          <w:p w:rsidR="001957D7" w:rsidRPr="00BF19AE" w:rsidRDefault="001957D7">
            <w:pPr>
              <w:pStyle w:val="ConsPlusNormal"/>
            </w:pPr>
          </w:p>
          <w:p w:rsidR="001957D7" w:rsidRPr="00BF19AE" w:rsidRDefault="001957D7">
            <w:pPr>
              <w:pStyle w:val="ConsPlusNormal"/>
            </w:pPr>
            <w:r w:rsidRPr="00BF19AE">
              <w:t>Групповые и индивидуальные занятия для получателей социальных услуг проводятся 2 раза в неделю, 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экстренной доврачебной помощи, вызов врача на дом, сопровождение получателей социальных услуг в медицинские организации и посещение их в этих организациях в случае госпитализации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вызов врача на дом, содействие в получении медицинских услуг на дому: перевязки по назначению лечащего врача, закапывание капель, проведение ингаляции, наложение компрессов, обработка пролежней.</w:t>
            </w:r>
          </w:p>
          <w:p w:rsidR="001957D7" w:rsidRPr="00BF19AE" w:rsidRDefault="001957D7">
            <w:pPr>
              <w:pStyle w:val="ConsPlusNormal"/>
            </w:pPr>
          </w:p>
          <w:p w:rsidR="001957D7" w:rsidRPr="00BF19AE" w:rsidRDefault="001957D7">
            <w:pPr>
              <w:pStyle w:val="ConsPlusNormal"/>
            </w:pPr>
            <w:r w:rsidRPr="00BF19AE">
              <w:t>Сопровождение получателей социальных услуг в медицинские организации и их посещение в этих организациях в случае госпитализации.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Медико-социальное обследование получателей социальных услуг при поступлении в организации социального обслуживания и проведение первичного медицинского осмотра и первичной санитарной обработки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осмотра получателя социальных услуг;</w:t>
            </w:r>
          </w:p>
          <w:p w:rsidR="001957D7" w:rsidRPr="00BF19AE" w:rsidRDefault="001957D7">
            <w:pPr>
              <w:pStyle w:val="ConsPlusNormal"/>
            </w:pPr>
          </w:p>
          <w:p w:rsidR="001957D7" w:rsidRPr="00BF19AE" w:rsidRDefault="001957D7">
            <w:pPr>
              <w:pStyle w:val="ConsPlusNormal"/>
            </w:pPr>
            <w:r w:rsidRPr="00BF19AE">
              <w:t>измерение роста и веса, температуры, осмотр кожных и волосяных покровов, заполнение медицинской документации. Первичная санитарная обработка получателя социальных услуг предусматривает обмывание его в ванной или душе с применением моющих средств при необходимости с использованием педикулицидных препаратов, сменой нательного белья и одежды.</w:t>
            </w:r>
          </w:p>
          <w:p w:rsidR="001957D7" w:rsidRPr="00BF19AE" w:rsidRDefault="001957D7">
            <w:pPr>
              <w:pStyle w:val="ConsPlusNormal"/>
            </w:pPr>
          </w:p>
          <w:p w:rsidR="001957D7" w:rsidRPr="00BF19AE" w:rsidRDefault="001957D7">
            <w:pPr>
              <w:pStyle w:val="ConsPlusNormal"/>
            </w:pPr>
            <w:r w:rsidRPr="00BF19AE">
              <w:t>Услуга предоставляется 1 раз при поступлении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 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по использованию трудовых возможностей и обучению доступным профессиональным навыкам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трудотерапии, занятий в лечебно-трудовых мастерских, компьютерных классах, обучение пользованию оборудованием, предметами, средствами для ведения посильной трудовой 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 соответствии с индивидуальной программой реабилитации или абилитации 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и иного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 в соответствии с индивидуальной программой реабилитации или абилитации инвалида.</w:t>
            </w:r>
          </w:p>
          <w:p w:rsidR="001957D7" w:rsidRPr="00BF19AE" w:rsidRDefault="001957D7">
            <w:pPr>
              <w:pStyle w:val="ConsPlusNormal"/>
            </w:pPr>
          </w:p>
          <w:p w:rsidR="001957D7" w:rsidRPr="00BF19AE" w:rsidRDefault="001957D7">
            <w:pPr>
              <w:pStyle w:val="ConsPlusNormal"/>
            </w:pPr>
            <w:r w:rsidRPr="00BF19AE">
              <w:t>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1 раз в неделю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индивидуальными программами реабилитации и абилитации 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в соответствии с индивидуальной программой реабилитации или абилитации 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навыкам самообслуживания, поведения в быту и общественных местах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социально-бытовой ориентации и социально-средовой реабилитации, в том числе в специальных комнатах социально-бытовой адаптации, выездных занятий, направленных на включение получателя социальных услуг в общество. Обучение навыкам самообслуживания, поведения в быту и обществе, самоконтроля, персональной сохранности и другим формам жизнедеятельности.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3</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ДЕТЯМ-ИНВАЛИДАМ В ВОЗРАСТЕ ОТ 4</w:t>
      </w:r>
    </w:p>
    <w:p w:rsidR="001957D7" w:rsidRDefault="001957D7">
      <w:pPr>
        <w:pStyle w:val="ConsPlusTitle"/>
        <w:jc w:val="center"/>
      </w:pPr>
      <w:r>
        <w:t>ДО 18 ЛЕТ, СТРАДАЮЩИМ ПСИХИЧЕСКИМИ ЗАБОЛЕВАНИЯМИ, ЧАСТИЧНО</w:t>
      </w:r>
    </w:p>
    <w:p w:rsidR="001957D7" w:rsidRDefault="001957D7">
      <w:pPr>
        <w:pStyle w:val="ConsPlusTitle"/>
        <w:jc w:val="center"/>
      </w:pPr>
      <w:r>
        <w:t>ИЛИ ПОЛНОСТЬЮ УТРАТИВШИМ СПОСОБНОСТЬ К САМООБСЛУЖИВАНИЮ</w:t>
      </w:r>
    </w:p>
    <w:p w:rsidR="001957D7" w:rsidRDefault="001957D7">
      <w:pPr>
        <w:pStyle w:val="ConsPlusTitle"/>
        <w:jc w:val="center"/>
      </w:pPr>
      <w:r>
        <w:t>И НУЖДАЮЩИМСЯ В ПОСТОЯННОМ ПОСТОРОННЕМ УХОДЕ; ИНВАЛИДАМ</w:t>
      </w:r>
    </w:p>
    <w:p w:rsidR="001957D7" w:rsidRDefault="001957D7">
      <w:pPr>
        <w:pStyle w:val="ConsPlusTitle"/>
        <w:jc w:val="center"/>
      </w:pPr>
      <w:r>
        <w:t>В ВОЗРАСТЕ ОТ 18 ДО 35 ЛЕТ, СТРАДАЮЩИМ ХРОНИЧЕСКИМИ</w:t>
      </w:r>
    </w:p>
    <w:p w:rsidR="001957D7" w:rsidRDefault="001957D7">
      <w:pPr>
        <w:pStyle w:val="ConsPlusTitle"/>
        <w:jc w:val="center"/>
      </w:pPr>
      <w:r>
        <w:t>ПСИХИЧЕСКИМИ ЗАБОЛЕВАНИЯМИ, ЧАСТИЧНО ИЛИ ПОЛНОСТЬЮ</w:t>
      </w:r>
    </w:p>
    <w:p w:rsidR="001957D7" w:rsidRDefault="001957D7">
      <w:pPr>
        <w:pStyle w:val="ConsPlusTitle"/>
        <w:jc w:val="center"/>
      </w:pPr>
      <w:r>
        <w:t>УТРАТИВШИМ СПОСОБНОСТЬ К САМООБСЛУЖИВАНИЮ И НУЖДАЮЩИМСЯ</w:t>
      </w:r>
    </w:p>
    <w:p w:rsidR="001957D7" w:rsidRDefault="001957D7">
      <w:pPr>
        <w:pStyle w:val="ConsPlusTitle"/>
        <w:jc w:val="center"/>
      </w:pPr>
      <w:r>
        <w:t>В ПОСТОЯННОМ ПОСТОРОННЕМ УХОДЕ</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958"/>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80"/>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5-разового разнообразного питания, приготовленного из доброкачественных продуктов, удовлетворяющего потребности получателя социальных услуг по калорийности и соответствующего установленным нормам питания, санитарно-гигиеническим требованиям.</w:t>
            </w:r>
          </w:p>
          <w:p w:rsidR="001957D7" w:rsidRPr="00BF19AE" w:rsidRDefault="001957D7">
            <w:pPr>
              <w:pStyle w:val="ConsPlusNormal"/>
            </w:pPr>
          </w:p>
          <w:p w:rsidR="001957D7" w:rsidRPr="00BF19AE" w:rsidRDefault="001957D7">
            <w:pPr>
              <w:pStyle w:val="ConsPlusNormal"/>
            </w:pPr>
            <w:r w:rsidRPr="00BF19AE">
              <w:t>Предоставление питания с учетом состояния здоровья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приеме пищи (кормление)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подготовка блюд, при необходимости измельчение, кормление, поение, обтирание; при частично сохранных функциях - обучение получателя социальных услуг держанию кружки, ложки, пользованию салфетками, мытье посуды после принятия пищи.</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35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одеждой, обувью, нательным и постельным бельем, постельными принадлежностями. Обеспечение соответствия одежды, обуви, нательного белья росту и размерам получателя социальных услуг, а также санитарно-гигиеническим нормам и требованиям.</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и одежды, стирка, глажение мягкого инвентаря -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- 2 раза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-1 раз в день.</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показаниям в пределах населенного пункта,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средств личной гигиены</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средствами личной гигиены с учетом физического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 но не менее:</w:t>
            </w:r>
          </w:p>
          <w:p w:rsidR="001957D7" w:rsidRPr="00BF19AE" w:rsidRDefault="001957D7">
            <w:pPr>
              <w:pStyle w:val="ConsPlusNormal"/>
            </w:pPr>
          </w:p>
          <w:p w:rsidR="001957D7" w:rsidRPr="00BF19AE" w:rsidRDefault="001957D7">
            <w:pPr>
              <w:pStyle w:val="ConsPlusNormal"/>
            </w:pPr>
            <w:r w:rsidRPr="00BF19AE">
              <w:t>зубная щетка - 4 штуки в год;</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зубная паста (100 мл) - 12 штук в год;</w:t>
            </w:r>
          </w:p>
          <w:p w:rsidR="001957D7" w:rsidRPr="00BF19AE" w:rsidRDefault="001957D7">
            <w:pPr>
              <w:pStyle w:val="ConsPlusNormal"/>
            </w:pPr>
          </w:p>
          <w:p w:rsidR="001957D7" w:rsidRPr="00BF19AE" w:rsidRDefault="001957D7">
            <w:pPr>
              <w:pStyle w:val="ConsPlusNormal"/>
            </w:pPr>
            <w:r w:rsidRPr="00BF19AE">
              <w:t>туалетная бумага - 36 штук в год;</w:t>
            </w:r>
          </w:p>
          <w:p w:rsidR="001957D7" w:rsidRPr="00BF19AE" w:rsidRDefault="001957D7">
            <w:pPr>
              <w:pStyle w:val="ConsPlusNormal"/>
            </w:pPr>
          </w:p>
          <w:p w:rsidR="001957D7" w:rsidRPr="00BF19AE" w:rsidRDefault="001957D7">
            <w:pPr>
              <w:pStyle w:val="ConsPlusNormal"/>
            </w:pPr>
            <w:r w:rsidRPr="00BF19AE">
              <w:t>мыло туалетное (100 г) - 24 штуки в год;</w:t>
            </w:r>
          </w:p>
          <w:p w:rsidR="001957D7" w:rsidRPr="00BF19AE" w:rsidRDefault="001957D7">
            <w:pPr>
              <w:pStyle w:val="ConsPlusNormal"/>
            </w:pPr>
          </w:p>
          <w:p w:rsidR="001957D7" w:rsidRPr="00BF19AE" w:rsidRDefault="001957D7">
            <w:pPr>
              <w:pStyle w:val="ConsPlusNormal"/>
            </w:pPr>
            <w:r w:rsidRPr="00BF19AE">
              <w:t>шампунь (500 мл) - 6 штук в год;</w:t>
            </w:r>
          </w:p>
          <w:p w:rsidR="001957D7" w:rsidRPr="00BF19AE" w:rsidRDefault="001957D7">
            <w:pPr>
              <w:pStyle w:val="ConsPlusNormal"/>
            </w:pPr>
          </w:p>
          <w:p w:rsidR="001957D7" w:rsidRPr="00BF19AE" w:rsidRDefault="001957D7">
            <w:pPr>
              <w:pStyle w:val="ConsPlusNormal"/>
            </w:pPr>
            <w:r w:rsidRPr="00BF19AE">
              <w:t>мочалка банная - 2 штуки в год</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выполнении повседневных бытовых процедур, обеспечении надлежащей личной гигиены:</w:t>
            </w:r>
          </w:p>
          <w:p w:rsidR="001957D7" w:rsidRPr="00BF19AE" w:rsidRDefault="001957D7">
            <w:pPr>
              <w:pStyle w:val="ConsPlusNormal"/>
            </w:pPr>
          </w:p>
          <w:p w:rsidR="001957D7" w:rsidRPr="00BF19AE" w:rsidRDefault="001957D7">
            <w:pPr>
              <w:pStyle w:val="ConsPlusNormal"/>
            </w:pPr>
            <w:r w:rsidRPr="00BF19AE">
              <w:t>в пользовании туалетом или судном;</w:t>
            </w:r>
          </w:p>
          <w:p w:rsidR="001957D7" w:rsidRPr="00BF19AE" w:rsidRDefault="001957D7">
            <w:pPr>
              <w:pStyle w:val="ConsPlusNormal"/>
            </w:pPr>
          </w:p>
          <w:p w:rsidR="001957D7" w:rsidRPr="00BF19AE" w:rsidRDefault="001957D7">
            <w:pPr>
              <w:pStyle w:val="ConsPlusNormal"/>
            </w:pPr>
            <w:r w:rsidRPr="00BF19AE">
              <w:t>в приеме ванны, обтирании, обмывании, умывании;</w:t>
            </w:r>
          </w:p>
          <w:p w:rsidR="001957D7" w:rsidRPr="00BF19AE" w:rsidRDefault="001957D7">
            <w:pPr>
              <w:pStyle w:val="ConsPlusNormal"/>
            </w:pPr>
          </w:p>
          <w:p w:rsidR="001957D7" w:rsidRPr="00BF19AE" w:rsidRDefault="001957D7">
            <w:pPr>
              <w:pStyle w:val="ConsPlusNormal"/>
            </w:pPr>
            <w:r w:rsidRPr="00BF19AE">
              <w:t>в уходе за зубами (зубными протезами), волосами и ногтями;</w:t>
            </w:r>
          </w:p>
          <w:p w:rsidR="001957D7" w:rsidRPr="00BF19AE" w:rsidRDefault="001957D7">
            <w:pPr>
              <w:pStyle w:val="ConsPlusNormal"/>
            </w:pPr>
          </w:p>
          <w:p w:rsidR="001957D7" w:rsidRPr="00BF19AE" w:rsidRDefault="001957D7">
            <w:pPr>
              <w:pStyle w:val="ConsPlusNormal"/>
            </w:pPr>
            <w:r w:rsidRPr="00BF19AE">
              <w:t>в пользовании техническими средствами реабилитации, очками и слуховыми аппаратами;</w:t>
            </w:r>
          </w:p>
          <w:p w:rsidR="001957D7" w:rsidRPr="00BF19AE" w:rsidRDefault="001957D7">
            <w:pPr>
              <w:pStyle w:val="ConsPlusNormal"/>
            </w:pPr>
          </w:p>
          <w:p w:rsidR="001957D7" w:rsidRPr="00BF19AE" w:rsidRDefault="001957D7">
            <w:pPr>
              <w:pStyle w:val="ConsPlusNormal"/>
            </w:pPr>
            <w:r w:rsidRPr="00BF19AE">
              <w:t>в бритье усов и бороды;</w:t>
            </w:r>
          </w:p>
          <w:p w:rsidR="001957D7" w:rsidRPr="00BF19AE" w:rsidRDefault="001957D7">
            <w:pPr>
              <w:pStyle w:val="ConsPlusNormal"/>
            </w:pPr>
          </w:p>
          <w:p w:rsidR="001957D7" w:rsidRPr="00BF19AE" w:rsidRDefault="001957D7">
            <w:pPr>
              <w:pStyle w:val="ConsPlusNormal"/>
            </w:pPr>
            <w:r w:rsidRPr="00BF19AE">
              <w:t>при частично сохраненных функциях - обучение получателя социальных услуг основным приемам ухода за собой (расчесывание, умывание и иные приемы).</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w:t>
            </w:r>
          </w:p>
          <w:p w:rsidR="001957D7" w:rsidRPr="00BF19AE" w:rsidRDefault="001957D7">
            <w:pPr>
              <w:pStyle w:val="ConsPlusNormal"/>
            </w:pPr>
          </w:p>
          <w:p w:rsidR="001957D7" w:rsidRPr="00BF19AE" w:rsidRDefault="001957D7">
            <w:pPr>
              <w:pStyle w:val="ConsPlusNormal"/>
            </w:pPr>
            <w:r w:rsidRPr="00BF19AE">
              <w:t>умывание, чистка зубов - 2 раза в день;</w:t>
            </w:r>
          </w:p>
          <w:p w:rsidR="001957D7" w:rsidRPr="00BF19AE" w:rsidRDefault="001957D7">
            <w:pPr>
              <w:pStyle w:val="ConsPlusNormal"/>
            </w:pPr>
          </w:p>
          <w:p w:rsidR="001957D7" w:rsidRPr="00BF19AE" w:rsidRDefault="001957D7">
            <w:pPr>
              <w:pStyle w:val="ConsPlusNormal"/>
            </w:pPr>
            <w:r w:rsidRPr="00BF19AE">
              <w:t>причесывание волос - 1 раз в день;</w:t>
            </w:r>
          </w:p>
          <w:p w:rsidR="001957D7" w:rsidRPr="00BF19AE" w:rsidRDefault="001957D7">
            <w:pPr>
              <w:pStyle w:val="ConsPlusNormal"/>
            </w:pPr>
          </w:p>
          <w:p w:rsidR="001957D7" w:rsidRPr="00BF19AE" w:rsidRDefault="001957D7">
            <w:pPr>
              <w:pStyle w:val="ConsPlusNormal"/>
            </w:pPr>
            <w:r w:rsidRPr="00BF19AE">
              <w:t>обтирание, обмывание тела - 1 раз в день;</w:t>
            </w:r>
          </w:p>
          <w:p w:rsidR="001957D7" w:rsidRPr="00BF19AE" w:rsidRDefault="001957D7">
            <w:pPr>
              <w:pStyle w:val="ConsPlusNormal"/>
            </w:pPr>
          </w:p>
          <w:p w:rsidR="001957D7" w:rsidRPr="00BF19AE" w:rsidRDefault="001957D7">
            <w:pPr>
              <w:pStyle w:val="ConsPlusNormal"/>
            </w:pPr>
            <w:r w:rsidRPr="00BF19AE">
              <w:t>мытье лежачего получателя социальных услуг в бане или ванне полностью - 1 раз в неделю;</w:t>
            </w:r>
          </w:p>
          <w:p w:rsidR="001957D7" w:rsidRPr="00BF19AE" w:rsidRDefault="001957D7">
            <w:pPr>
              <w:pStyle w:val="ConsPlusNormal"/>
            </w:pPr>
          </w:p>
          <w:p w:rsidR="001957D7" w:rsidRPr="00BF19AE" w:rsidRDefault="001957D7">
            <w:pPr>
              <w:pStyle w:val="ConsPlusNormal"/>
            </w:pPr>
            <w:r w:rsidRPr="00BF19AE">
              <w:t>санитарная обработка ногтей на руках - 1 раз в неделю, на ногах - 1 раз в месяц;</w:t>
            </w:r>
          </w:p>
          <w:p w:rsidR="001957D7" w:rsidRPr="00BF19AE" w:rsidRDefault="001957D7">
            <w:pPr>
              <w:pStyle w:val="ConsPlusNormal"/>
            </w:pPr>
          </w:p>
          <w:p w:rsidR="001957D7" w:rsidRPr="00BF19AE" w:rsidRDefault="001957D7">
            <w:pPr>
              <w:pStyle w:val="ConsPlusNormal"/>
            </w:pPr>
            <w:r w:rsidRPr="00BF19AE">
              <w:t>смена нательного и постельного белья - 1 раз в неделю или по мере загрязнения;</w:t>
            </w:r>
          </w:p>
          <w:p w:rsidR="001957D7" w:rsidRPr="00BF19AE" w:rsidRDefault="001957D7">
            <w:pPr>
              <w:pStyle w:val="ConsPlusNormal"/>
            </w:pPr>
          </w:p>
          <w:p w:rsidR="001957D7" w:rsidRPr="00BF19AE" w:rsidRDefault="001957D7">
            <w:pPr>
              <w:pStyle w:val="ConsPlusNormal"/>
            </w:pPr>
            <w:r w:rsidRPr="00BF19AE">
              <w:t>помощь в выполнении следующих действий: встать с постели, лечь в постель, пользовании туалетом или судном, передвижение по комнате или вне комнаты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обработка пролежней согласно назначению врача;</w:t>
            </w:r>
          </w:p>
          <w:p w:rsidR="001957D7" w:rsidRPr="00BF19AE" w:rsidRDefault="001957D7">
            <w:pPr>
              <w:pStyle w:val="ConsPlusNormal"/>
            </w:pPr>
          </w:p>
          <w:p w:rsidR="001957D7" w:rsidRPr="00BF19AE" w:rsidRDefault="001957D7">
            <w:pPr>
              <w:pStyle w:val="ConsPlusNormal"/>
            </w:pPr>
            <w:r w:rsidRPr="00BF19AE">
              <w:t>вынос и обработка судна антисептическими препаратами;</w:t>
            </w:r>
          </w:p>
          <w:p w:rsidR="001957D7" w:rsidRPr="00BF19AE" w:rsidRDefault="001957D7">
            <w:pPr>
              <w:pStyle w:val="ConsPlusNormal"/>
            </w:pPr>
          </w:p>
          <w:p w:rsidR="001957D7" w:rsidRPr="00BF19AE" w:rsidRDefault="001957D7">
            <w:pPr>
              <w:pStyle w:val="ConsPlusNormal"/>
            </w:pPr>
            <w:r w:rsidRPr="00BF19AE">
              <w:t>промывка, обработка медицинскими препаратами ротовой полости, носоглотки, глаз, ушей - 1 раз в день.</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Отправка за счет средств получателя социальных услуг почтовой корреспонденции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написание текста письма под диктовку, прочтение текста письма вслух для возможной корректировки, подписание конверта, выбор формы отправки письма (простое, заказное, с уведомлением), отправка письма, оказание помощи в прочтении полученных писем, открыток, другой корреспонденции, прочтение и отправка электронных писем с личного компьютера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2 раза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ритуальных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ритуальных услуг: организация медицинского освидетельствования факта смерти, оформление всех необходимых документов, содействие в организации ритуальных услуг в пределах гарантированного перечня услуг по погребению.</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100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по назначению врача и другое)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измерение температуры тела и артериального давления получателя социальных услуг; контроль приема лекарств, закапывания капель; наложение компрессов, горчичников; растирание (натирание); обработка ран, царапин; внутривенные, внутримышечные, подкожные инъекции (кроме капельниц); проведение мероприятий по физиотерапии; выявление и отслеживание изменений состояния получателя социальных услуг по внешнему виду и самочувствию; контроль за соблюдением предписаний врача, связанных со временем приема, частотой приема, способом приема и сроком годности лекарств.</w:t>
            </w:r>
          </w:p>
          <w:p w:rsidR="001957D7" w:rsidRPr="00BF19AE" w:rsidRDefault="001957D7">
            <w:pPr>
              <w:pStyle w:val="ConsPlusNormal"/>
            </w:pPr>
          </w:p>
          <w:p w:rsidR="001957D7" w:rsidRPr="00BF19AE" w:rsidRDefault="001957D7">
            <w:pPr>
              <w:pStyle w:val="ConsPlusNormal"/>
            </w:pPr>
            <w:r w:rsidRPr="00BF19AE">
              <w:t>Проведение при поступлении получателя социальных услуг на социальное обслуживание первичного медицинского осмотра (осмотр, измерение роста и веса получателя социальных услуг; определение психического состояния получателя социальных услуг; анализ полученных сведений; оформление медицинской документации).</w:t>
            </w:r>
          </w:p>
          <w:p w:rsidR="001957D7" w:rsidRPr="00BF19AE" w:rsidRDefault="001957D7">
            <w:pPr>
              <w:pStyle w:val="ConsPlusNormal"/>
            </w:pPr>
          </w:p>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ежедневно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для жизни факторов, оказание экстренной доврачебной помощи.</w:t>
            </w:r>
          </w:p>
          <w:p w:rsidR="001957D7" w:rsidRPr="00BF19AE" w:rsidRDefault="001957D7">
            <w:pPr>
              <w:pStyle w:val="ConsPlusNormal"/>
            </w:pPr>
          </w:p>
          <w:p w:rsidR="001957D7" w:rsidRPr="00BF19AE" w:rsidRDefault="001957D7">
            <w:pPr>
              <w:pStyle w:val="ConsPlusNormal"/>
            </w:pPr>
            <w:r w:rsidRPr="00BF19AE">
              <w:t>Услуга предусматривает систематическое наблюдение 1 раз в день за получателями социальных услуг продолжительностью 15 минут, своевременное выявление отклонений в состоянии их здоровья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врачом не более 4 раз в месяц, продолжительность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получателю социальных услуг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 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населенного пункта или административно-территориального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изделиями медицинского назначения, техническими средствами ухода и реабилитации в соответствии с индивидуальной программой реабилитации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Услуга предоставляется по медицинским показаниям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адаптивной физической культуре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индивидуальных и групповых занятий по адаптивной физической культуре в соответствии с графиком работы поставщика социальных услуг и индивидуальными назначениями.</w:t>
            </w:r>
          </w:p>
          <w:p w:rsidR="001957D7" w:rsidRPr="00BF19AE" w:rsidRDefault="001957D7">
            <w:pPr>
              <w:pStyle w:val="ConsPlusNormal"/>
            </w:pPr>
          </w:p>
          <w:p w:rsidR="001957D7" w:rsidRPr="00BF19AE" w:rsidRDefault="001957D7">
            <w:pPr>
              <w:pStyle w:val="ConsPlusNormal"/>
            </w:pPr>
            <w:r w:rsidRPr="00BF19AE">
              <w:t>Групповые и индивидуальные занятия для получателей социальных услуг проводятся 2 раза в неделю, 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экстренной доврачебной помощи, вызов врача на дом, сопровождение получателей социальных услуг в медицинские организации и посещение их в этих организациях в случае госпитализации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вызов врача на дом;</w:t>
            </w:r>
          </w:p>
          <w:p w:rsidR="001957D7" w:rsidRPr="00BF19AE" w:rsidRDefault="001957D7">
            <w:pPr>
              <w:pStyle w:val="ConsPlusNormal"/>
            </w:pPr>
          </w:p>
          <w:p w:rsidR="001957D7" w:rsidRPr="00BF19AE" w:rsidRDefault="001957D7">
            <w:pPr>
              <w:pStyle w:val="ConsPlusNormal"/>
            </w:pPr>
            <w:r w:rsidRPr="00BF19AE">
              <w:t>содействие в получении медицинских услуг на дому: перевязки по назначению лечащего врача, закапывание капель, проведение ингаляции, наложение компрессов, обработка пролежней.</w:t>
            </w:r>
          </w:p>
          <w:p w:rsidR="001957D7" w:rsidRPr="00BF19AE" w:rsidRDefault="001957D7">
            <w:pPr>
              <w:pStyle w:val="ConsPlusNormal"/>
            </w:pPr>
          </w:p>
          <w:p w:rsidR="001957D7" w:rsidRPr="00BF19AE" w:rsidRDefault="001957D7">
            <w:pPr>
              <w:pStyle w:val="ConsPlusNormal"/>
            </w:pPr>
            <w:r w:rsidRPr="00BF19AE">
              <w:t>Сопровождение получателей социальных услуг в медицинские организации и их посещение в этих организациях в случае госпитализации.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Медико-социальное обследование получателей социальных услуг при поступлении в организации социального обслуживания и проведение первичного медицинского осмотра и первичной санитарной обработки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осмотра получателя социальных услуг; измерение роста и веса, температуры, осмотр кожных и волосяных покровов, заполнение медицинской документации.</w:t>
            </w:r>
          </w:p>
          <w:p w:rsidR="001957D7" w:rsidRPr="00BF19AE" w:rsidRDefault="001957D7">
            <w:pPr>
              <w:pStyle w:val="ConsPlusNormal"/>
            </w:pPr>
          </w:p>
          <w:p w:rsidR="001957D7" w:rsidRPr="00BF19AE" w:rsidRDefault="001957D7">
            <w:pPr>
              <w:pStyle w:val="ConsPlusNormal"/>
            </w:pPr>
            <w:r w:rsidRPr="00BF19AE">
              <w:t>Первичная санитарная обработка получателя социальных услуг предусматривает обмывание его в ванной или душе с применением моющих средств, при необходимости - с использованием педикулицидных препаратов, сменой нательного белья и одежды.</w:t>
            </w:r>
          </w:p>
          <w:p w:rsidR="001957D7" w:rsidRPr="00BF19AE" w:rsidRDefault="001957D7">
            <w:pPr>
              <w:pStyle w:val="ConsPlusNormal"/>
            </w:pPr>
          </w:p>
          <w:p w:rsidR="001957D7" w:rsidRPr="00BF19AE" w:rsidRDefault="001957D7">
            <w:pPr>
              <w:pStyle w:val="ConsPlusNormal"/>
            </w:pPr>
            <w:r w:rsidRPr="00BF19AE">
              <w:t>Услуга предоставляется 1 раз при поступлении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Реализация дополнительных общеразвивающих программ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реализация дополнительных общеразвивающих программ направлена на формирование и развитие творческих способностей детей и взрослых, удовлетворение их индивидуальных потребностей в интеллектуальном, нравственном, физическом совершенствовании, а также организацию их свободного времени, освоение социокультурных ценностей, профессиональную ориентацию, организацию творческого труда, содержательного досуга, формирование культуры здорового и безопасного образа жизни, укрепление здоровья.</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по использованию трудовых возможностей и обучению доступным профессиональным навыкам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трудотерапии, занятий в лечебно-трудовых мастерских, компьютерных классах, обучение пользованию оборудованием, предметами, средствами для ведения посильной трудовой 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 соответствии с индивидуальной программой реабилитации или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трудоустройстве, в том числе в организациях социального обслуживания или создаваемых при них подразделениях.</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помощи в получении образования и (или) профессии получателями социальных услуг, в том числе инвалидами (детьми-инвалидами), в соответствии с их способностями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и проведении занятий по адаптированным образовательным программам.</w:t>
            </w:r>
          </w:p>
          <w:p w:rsidR="001957D7" w:rsidRPr="00BF19AE" w:rsidRDefault="001957D7">
            <w:pPr>
              <w:pStyle w:val="ConsPlusNormal"/>
            </w:pPr>
          </w:p>
          <w:p w:rsidR="001957D7" w:rsidRPr="00BF19AE" w:rsidRDefault="001957D7">
            <w:pPr>
              <w:pStyle w:val="ConsPlusNormal"/>
            </w:pPr>
            <w:r w:rsidRPr="00BF19AE">
              <w:t>Проведение мероприятий по обучению получателя социальных услуг доступным профессиональным навыкам, восстановлению его личностного и социального статуса в соответствии с индивидуальной программой реабилитации или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и иного законодательства, а также охраны его прав, свобод и законных интересов. 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социальной услуги,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w:t>
            </w:r>
          </w:p>
          <w:p w:rsidR="001957D7" w:rsidRPr="00BF19AE" w:rsidRDefault="001957D7">
            <w:pPr>
              <w:pStyle w:val="ConsPlusNormal"/>
            </w:pPr>
          </w:p>
          <w:p w:rsidR="001957D7" w:rsidRPr="00BF19AE" w:rsidRDefault="001957D7">
            <w:pPr>
              <w:pStyle w:val="ConsPlusNormal"/>
            </w:pPr>
            <w:r w:rsidRPr="00BF19AE">
              <w:t>в соответствии с индивидуальной программой реабилитации или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w:t>
            </w:r>
          </w:p>
          <w:p w:rsidR="001957D7" w:rsidRPr="00BF19AE" w:rsidRDefault="001957D7">
            <w:pPr>
              <w:pStyle w:val="ConsPlusNormal"/>
            </w:pPr>
          </w:p>
          <w:p w:rsidR="001957D7" w:rsidRPr="00BF19AE" w:rsidRDefault="001957D7">
            <w:pPr>
              <w:pStyle w:val="ConsPlusNormal"/>
            </w:pPr>
            <w:r w:rsidRPr="00BF19AE">
              <w:t>Услуга предоставляется 1 раз в неделю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индивидуальными программами реабилитации 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режимных моментов,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в соответствии с индивидуальной программой реабилитации или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навыкам самообслуживания, поведения в быту и общественных местах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социально-бытовой ориентации и социально-средовой реабилитации, в том числе в специальных комнатах социально-бытовой адаптации, выездных занятий, направленных на включение получателя социальных услуг в общество; обучение навыкам самообслуживания, поведения в быту и обществе, самоконтроля, персональной сохранности и другим формам жизнедеятельности.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4</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ДЕТЯМ-ИНВАЛИДАМ И ДЕТЯМ</w:t>
      </w:r>
    </w:p>
    <w:p w:rsidR="001957D7" w:rsidRDefault="001957D7">
      <w:pPr>
        <w:pStyle w:val="ConsPlusTitle"/>
        <w:jc w:val="center"/>
      </w:pPr>
      <w:r>
        <w:t>С ОГРАНИЧЕННЫМИ ВОЗМОЖНОСТЯМИ ЗДОРОВЬЯ В ВОЗРАСТЕ</w:t>
      </w:r>
    </w:p>
    <w:p w:rsidR="001957D7" w:rsidRDefault="001957D7">
      <w:pPr>
        <w:pStyle w:val="ConsPlusTitle"/>
        <w:jc w:val="center"/>
      </w:pPr>
      <w:r>
        <w:t>ОТ 3 ДО 18 ЛЕТ</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3"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5-разового разнообразного питания, приготовленного из доброкачественных продуктов, удовлетворяющего потребности получателя социальных услуг по калорийности и соответствующего установленным нормам питания, санитарно-гигиеническим требованиям.</w:t>
            </w:r>
          </w:p>
          <w:p w:rsidR="001957D7" w:rsidRPr="00BF19AE" w:rsidRDefault="001957D7">
            <w:pPr>
              <w:pStyle w:val="ConsPlusNormal"/>
            </w:pPr>
          </w:p>
          <w:p w:rsidR="001957D7" w:rsidRPr="00BF19AE" w:rsidRDefault="001957D7">
            <w:pPr>
              <w:pStyle w:val="ConsPlusNormal"/>
            </w:pPr>
            <w:r w:rsidRPr="00BF19AE">
              <w:t>Предоставление питания с учетом состояния здоровья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постельными принадлежностями.</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стирка, глажение мягкого инвентаря -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 том числе генеральная,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- 2 раза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- 1 раз в день.</w:t>
            </w:r>
          </w:p>
          <w:p w:rsidR="001957D7" w:rsidRPr="00BF19AE" w:rsidRDefault="001957D7">
            <w:pPr>
              <w:pStyle w:val="ConsPlusNormal"/>
            </w:pPr>
          </w:p>
          <w:p w:rsidR="001957D7" w:rsidRPr="00BF19AE" w:rsidRDefault="001957D7">
            <w:pPr>
              <w:pStyle w:val="ConsPlusNormal"/>
            </w:pPr>
            <w:r w:rsidRPr="00BF19AE">
              <w:t>Генеральная уборка проводится не реже 2 раз в месяц.</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 генеральной уборки - 40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показаниям в пределах населенного пункта, в пределах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 по мере необходимости.</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по назначению врача и другое)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измерение температуры тела и артериального давления получателя социальных услуг; контроль приема лекарств, закапывания капель; наложение компрессов, горчичников; растирание (натирание); обработка ран, царапин; внутривенные, внутримышечные, подкожные инъекции (кроме капельниц); проведение мероприятий по физиотерапии; выявление и отслеживание изменений состояния получателя социальных услуг по внешнему виду и самочувствию; контроль за соблюдением предписаний врача, связанных со временем приема, частотой приема, способом приема и сроком годности лекарств.</w:t>
            </w:r>
          </w:p>
          <w:p w:rsidR="001957D7" w:rsidRPr="00BF19AE" w:rsidRDefault="001957D7">
            <w:pPr>
              <w:pStyle w:val="ConsPlusNormal"/>
            </w:pPr>
          </w:p>
          <w:p w:rsidR="001957D7" w:rsidRPr="00BF19AE" w:rsidRDefault="001957D7">
            <w:pPr>
              <w:pStyle w:val="ConsPlusNormal"/>
            </w:pPr>
            <w:r w:rsidRPr="00BF19AE">
              <w:t>Проведение при поступлении получателя социальных услуг на социальное обслуживание первичного медицинского осмотра (осмотр, измерение роста и веса получателя социальных услуг; определение психического состояния получателя социальных услуг; анализ полученных сведений; оформление медицинской документации).</w:t>
            </w:r>
          </w:p>
          <w:p w:rsidR="001957D7" w:rsidRPr="00BF19AE" w:rsidRDefault="001957D7">
            <w:pPr>
              <w:pStyle w:val="ConsPlusNormal"/>
            </w:pPr>
          </w:p>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ежедневно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по мере необходимости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оказание экстренной доврачебной помощи.</w:t>
            </w:r>
          </w:p>
          <w:p w:rsidR="001957D7" w:rsidRPr="00BF19AE" w:rsidRDefault="001957D7">
            <w:pPr>
              <w:pStyle w:val="ConsPlusNormal"/>
            </w:pPr>
          </w:p>
          <w:p w:rsidR="001957D7" w:rsidRPr="00BF19AE" w:rsidRDefault="001957D7">
            <w:pPr>
              <w:pStyle w:val="ConsPlusNormal"/>
            </w:pPr>
            <w:r w:rsidRPr="00BF19AE">
              <w:t>Услуга предусматривает систематическое наблюдение 1 раз в день за получателями социальных услуг продолжительностью 15 минут, своевременное выявление отклонений в состоянии их здоровья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более 4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адаптивной физической культуре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индивидуальных и групповых занятий по адаптивной физической культуре в соответствии с графиком работы поставщика социальных услуг и индивидуальными назначениями.</w:t>
            </w:r>
          </w:p>
          <w:p w:rsidR="001957D7" w:rsidRPr="00BF19AE" w:rsidRDefault="001957D7">
            <w:pPr>
              <w:pStyle w:val="ConsPlusNormal"/>
            </w:pPr>
          </w:p>
          <w:p w:rsidR="001957D7" w:rsidRPr="00BF19AE" w:rsidRDefault="001957D7">
            <w:pPr>
              <w:pStyle w:val="ConsPlusNormal"/>
            </w:pPr>
            <w:r w:rsidRPr="00BF19AE">
              <w:t>Групповые и индивидуальные занятия для получателей социальных услуг проводятся в период пребывания в организации социального обслуживания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получателю социальных услуг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 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населенного пункта или административно-территориального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изделиями медицинского назначения, техническими средствами ухода и реабилитации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Услуга предоставляется по медицинским показаниям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Медико-социальное обследование получателей социальных услуг при поступлении в организации социального обслуживания и проведение первичного медицинского осмотра и первичной санитарной обработки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осмотра получателя социальных услуг, измерение роста и веса, температуры, осмотр кожных и волосяных покровов, заполнение медицинской документации.</w:t>
            </w:r>
          </w:p>
          <w:p w:rsidR="001957D7" w:rsidRPr="00BF19AE" w:rsidRDefault="001957D7">
            <w:pPr>
              <w:pStyle w:val="ConsPlusNormal"/>
            </w:pPr>
          </w:p>
          <w:p w:rsidR="001957D7" w:rsidRPr="00BF19AE" w:rsidRDefault="001957D7">
            <w:pPr>
              <w:pStyle w:val="ConsPlusNormal"/>
            </w:pPr>
            <w:r w:rsidRPr="00BF19AE">
              <w:t>Услуга предоставляется 1 раз при поступлении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 социально-психологическая диагностика - не менее 1 раза в месяц продолжительностью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продолжительностью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консультационной психологической помощи анонимно, в том числе с использованием телефона доверия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предусматривает беседы, общение, выслушивание, подбадривание, мобилизацию к активности, психологическую поддержку жизненного тонуса, а также психологическое консультирование, включающее обсуждение проблем для содействия в мобилизации внутренних ресурсов для последующего решения выявленных проблем и выхода из кризисной ситуации.</w:t>
            </w:r>
          </w:p>
          <w:p w:rsidR="001957D7" w:rsidRPr="00BF19AE" w:rsidRDefault="001957D7">
            <w:pPr>
              <w:pStyle w:val="ConsPlusNormal"/>
            </w:pPr>
          </w:p>
          <w:p w:rsidR="001957D7" w:rsidRPr="00BF19AE" w:rsidRDefault="001957D7">
            <w:pPr>
              <w:pStyle w:val="ConsPlusNormal"/>
            </w:pPr>
            <w:r w:rsidRPr="00BF19AE">
              <w:t>Услуга может предоставляться по телефону.</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Психологическая диагностика и обследование личности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состоит в выявлении, анализе психологического состояния и индивидуальных особенностей личности получателя социальных услуг для составления рекомендаций по психологической коррекции с использованием специализированной диагностики (тестирование, анкетирование, наблюдение и др.) по проведению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родственников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обучению практическим навыкам общего ухода за детьми-инвалидами и детьми с ограниченными возможностями здоровья (лекции, практические занятия).</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медицинской сестрой, учителем-логопедом, учителем-дефектологом или социальным педагогом не более 8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обеспечение оказания помощи в подготовке домашних заданий, проведение развивающих занятий;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r w:rsidRPr="00BF19AE">
              <w:t>Услуга 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оказание помощи в подготовке домашних заданий, проведение развивающих занятий воспитателем - ежедневно продолжительностью 90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 инструктором по труду - 1 раз в месяц продолжительностью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- 5 раз в месяц продолжительностью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по использованию трудовых возможностей и обучению доступным профессиональным навыкам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трудотерапии, занятий в лечебно-трудовых мастерских, компьютерных классах, обучение пользованию оборудованием, предметами, средствами для ведения посильной трудовой 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режимных моментов,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нахождения в организации социального обслуживания, продолжительность одной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навыкам самообслуживания, поведения в быту и общественных местах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социально-бытовой ориентации и социально-средовой реабилитации, в том числе в специальных комнатах социально-бытовой адаптации, выездных занятий, направленных на включение получателя социальных услуг в общество; обучение навыкам самообслуживания, поведения в быту и обществе, самоконтроля, персональной сохранности и другим формам жизнедеятельности.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5</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НЕСОВЕРШЕННОЛЕТНИМ ДЕТЯМ В ВОЗРАСТЕ</w:t>
      </w:r>
    </w:p>
    <w:p w:rsidR="001957D7" w:rsidRDefault="001957D7">
      <w:pPr>
        <w:pStyle w:val="ConsPlusTitle"/>
        <w:jc w:val="center"/>
      </w:pPr>
      <w:r>
        <w:t>ОТ 3 ДО 18 ЛЕТ, НАХОДЯЩИМСЯ В ТРУДНОЙ ЖИЗНЕННОЙ СИТУАЦИИ</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Сроки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5-разового разнообразного питания, приготовленного из доброкачественных продуктов, удовлетворяющего потребности получателя социальных услуг по калорийности и соответствующего установленным нормам питания, санитарно-гигиеническим требованиям.</w:t>
            </w:r>
          </w:p>
          <w:p w:rsidR="001957D7" w:rsidRPr="00BF19AE" w:rsidRDefault="001957D7">
            <w:pPr>
              <w:pStyle w:val="ConsPlusNormal"/>
            </w:pPr>
          </w:p>
          <w:p w:rsidR="001957D7" w:rsidRPr="00BF19AE" w:rsidRDefault="001957D7">
            <w:pPr>
              <w:pStyle w:val="ConsPlusNormal"/>
            </w:pPr>
            <w:r w:rsidRPr="00BF19AE">
              <w:t>Предоставление питания с учетом состояния здоровья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одеждой, обувью, нательным и постельным бельем, постельными принадлежностями. Обеспечение соответствия одежды, обуви, нательного белья росту и размерам получателя социальных услуг, а также санитарно-гигиеническим нормам и требованиям.</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и одежды, стирка, глажение мягкого инвентаря -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 том числе генеральная,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- 2 раза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- 1 раз в день.</w:t>
            </w:r>
          </w:p>
          <w:p w:rsidR="001957D7" w:rsidRPr="00BF19AE" w:rsidRDefault="001957D7">
            <w:pPr>
              <w:pStyle w:val="ConsPlusNormal"/>
            </w:pPr>
          </w:p>
          <w:p w:rsidR="001957D7" w:rsidRPr="00BF19AE" w:rsidRDefault="001957D7">
            <w:pPr>
              <w:pStyle w:val="ConsPlusNormal"/>
            </w:pPr>
            <w:r w:rsidRPr="00BF19AE">
              <w:t>Генеральная уборка проводится не реже 2 раз в месяц.</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 генеральной уборки - 40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показателям в пределах населенного пункта, в пределах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 по мере необходимости.</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средств личной гигиены</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средствами личной гигиены с учетом физического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 по мере необходимости, но не менее:</w:t>
            </w:r>
          </w:p>
          <w:p w:rsidR="001957D7" w:rsidRPr="00BF19AE" w:rsidRDefault="001957D7">
            <w:pPr>
              <w:pStyle w:val="ConsPlusNormal"/>
            </w:pPr>
          </w:p>
          <w:p w:rsidR="001957D7" w:rsidRPr="00BF19AE" w:rsidRDefault="001957D7">
            <w:pPr>
              <w:pStyle w:val="ConsPlusNormal"/>
            </w:pPr>
            <w:r w:rsidRPr="00BF19AE">
              <w:t>зубная щетка - 4 штуки в год;</w:t>
            </w:r>
          </w:p>
          <w:p w:rsidR="001957D7" w:rsidRPr="00BF19AE" w:rsidRDefault="001957D7">
            <w:pPr>
              <w:pStyle w:val="ConsPlusNormal"/>
            </w:pPr>
          </w:p>
          <w:p w:rsidR="001957D7" w:rsidRPr="00BF19AE" w:rsidRDefault="001957D7">
            <w:pPr>
              <w:pStyle w:val="ConsPlusNormal"/>
            </w:pPr>
            <w:r w:rsidRPr="00BF19AE">
              <w:t>зубная паста (100 мл) - 12 штук в год;</w:t>
            </w:r>
          </w:p>
          <w:p w:rsidR="001957D7" w:rsidRPr="00BF19AE" w:rsidRDefault="001957D7">
            <w:pPr>
              <w:pStyle w:val="ConsPlusNormal"/>
            </w:pPr>
          </w:p>
          <w:p w:rsidR="001957D7" w:rsidRPr="00BF19AE" w:rsidRDefault="001957D7">
            <w:pPr>
              <w:pStyle w:val="ConsPlusNormal"/>
            </w:pPr>
            <w:r w:rsidRPr="00BF19AE">
              <w:t>туалетная бумага - 36 штук в год;</w:t>
            </w:r>
          </w:p>
          <w:p w:rsidR="001957D7" w:rsidRPr="00BF19AE" w:rsidRDefault="001957D7">
            <w:pPr>
              <w:pStyle w:val="ConsPlusNormal"/>
            </w:pPr>
          </w:p>
          <w:p w:rsidR="001957D7" w:rsidRPr="00BF19AE" w:rsidRDefault="001957D7">
            <w:pPr>
              <w:pStyle w:val="ConsPlusNormal"/>
            </w:pPr>
            <w:r w:rsidRPr="00BF19AE">
              <w:t>мыло туалетное (100 г) - 24 штуки в год;</w:t>
            </w:r>
          </w:p>
          <w:p w:rsidR="001957D7" w:rsidRPr="00BF19AE" w:rsidRDefault="001957D7">
            <w:pPr>
              <w:pStyle w:val="ConsPlusNormal"/>
            </w:pPr>
          </w:p>
          <w:p w:rsidR="001957D7" w:rsidRPr="00BF19AE" w:rsidRDefault="001957D7">
            <w:pPr>
              <w:pStyle w:val="ConsPlusNormal"/>
            </w:pPr>
            <w:r w:rsidRPr="00BF19AE">
              <w:t>шампунь (500 мл) - 6 штук в год;</w:t>
            </w:r>
          </w:p>
          <w:p w:rsidR="001957D7" w:rsidRPr="00BF19AE" w:rsidRDefault="001957D7">
            <w:pPr>
              <w:pStyle w:val="ConsPlusNormal"/>
            </w:pPr>
          </w:p>
          <w:p w:rsidR="001957D7" w:rsidRPr="00BF19AE" w:rsidRDefault="001957D7">
            <w:pPr>
              <w:pStyle w:val="ConsPlusNormal"/>
            </w:pPr>
            <w:r w:rsidRPr="00BF19AE">
              <w:t>мочалка банная - 2 штуки в год</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по назначению врача и другое)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измерение температуры тела и артериального давления получателя социальных услуг; контроль приема лекарств, закапывания капель; наложение компрессов, горчичников; растирание (натирание); обработка ран, царапин; внутривенные, внутримышечные, подкожные инъекции (кроме капельниц); проведение мероприятий по физиотерапии; выявление и отслеживание изменений состояния получателя социальных услуг по внешнему виду и самочувствию; контроль за соблюдением предписаний врача, связанных со временем приема, частотой приема, способом приема и сроком годности лекарств.</w:t>
            </w:r>
          </w:p>
          <w:p w:rsidR="001957D7" w:rsidRPr="00BF19AE" w:rsidRDefault="001957D7">
            <w:pPr>
              <w:pStyle w:val="ConsPlusNormal"/>
            </w:pPr>
          </w:p>
          <w:p w:rsidR="001957D7" w:rsidRPr="00BF19AE" w:rsidRDefault="001957D7">
            <w:pPr>
              <w:pStyle w:val="ConsPlusNormal"/>
            </w:pPr>
            <w:r w:rsidRPr="00BF19AE">
              <w:t>Проведение при поступлении получателя социальных услуг на социальное обслуживание первичного медицинского осмотра (осмотр, измерение роста и веса получателя социальных услуг; определение психического состояния получателя социальных услуг; анализ полученных сведений; оформление медицинской документации).</w:t>
            </w:r>
          </w:p>
          <w:p w:rsidR="001957D7" w:rsidRPr="00BF19AE" w:rsidRDefault="001957D7">
            <w:pPr>
              <w:pStyle w:val="ConsPlusNormal"/>
            </w:pPr>
          </w:p>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ежедневно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1 раз в месяц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4 раза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 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оказание экстренной доврачебной помощи.</w:t>
            </w:r>
          </w:p>
          <w:p w:rsidR="001957D7" w:rsidRPr="00BF19AE" w:rsidRDefault="001957D7">
            <w:pPr>
              <w:pStyle w:val="ConsPlusNormal"/>
            </w:pPr>
          </w:p>
          <w:p w:rsidR="001957D7" w:rsidRPr="00BF19AE" w:rsidRDefault="001957D7">
            <w:pPr>
              <w:pStyle w:val="ConsPlusNormal"/>
            </w:pPr>
            <w:r w:rsidRPr="00BF19AE">
              <w:t>Услуга предусматривает систематическое наблюдение 1 раз в день за получателями социальных услуг продолжительностью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 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населенного пункта или административно-территориального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продолжительностью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Проведение работы с родителями, законными представителями, детьми, а также посещение семьи, в которой проживает ребенок, для осмотра и составления заключения об обстановке в семье, 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не реже 1 раза в месяц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обеспечение оказания помощи в подготовке домашних заданий, проведение развивающих занятий;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оказание помощи в подготовке домашних заданий, проведение развивающих занятий воспитателем - ежедневно продолжительностью 90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 инструктором по труду - 1 раз в месяц продолжительностью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- 5 раз в месяц продолжительностью одной услуги - 15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помощи в получении образования и (или) профессии получателями социальных услуг, в том числе инвалидами (детьми-инвалидами), в соответствии с их способностями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комплекса мероприятий, направленных на решение проблем, связанных с выбором профессии, профессиональным обучением, создание условий для воспитания и развития творческих способностей получателей социальных услуг к различным видам деятельности, активно действующей на социализацию (игры, познание, труд, общение); оказание квалифицированной помощи в правильном понимании и решении проблем, связанных с определением жизненного пути, выбором профессии, профессиональным обучением.</w:t>
            </w:r>
          </w:p>
          <w:p w:rsidR="001957D7" w:rsidRPr="00BF19AE" w:rsidRDefault="001957D7">
            <w:pPr>
              <w:pStyle w:val="ConsPlusNormal"/>
            </w:pPr>
          </w:p>
          <w:p w:rsidR="001957D7" w:rsidRPr="00BF19AE" w:rsidRDefault="001957D7">
            <w:pPr>
              <w:pStyle w:val="ConsPlusNormal"/>
            </w:pPr>
            <w:r w:rsidRPr="00BF19AE">
              <w:t>Услуга предоставляется инструктором по труду и (или) воспитателем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поиск необходимых организаций и предприятий для трудоустройства получателей социальных услуг, переговоры с работодателями, взаимодействие с центрами занятости населения, информирование о ярмарках вакансий.</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в возрасте от 14 до 18 лет,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6</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НЕСОВЕРШЕННОЛЕТНИМ МАТЕРЯМ,</w:t>
      </w:r>
    </w:p>
    <w:p w:rsidR="001957D7" w:rsidRDefault="001957D7">
      <w:pPr>
        <w:pStyle w:val="ConsPlusTitle"/>
        <w:jc w:val="center"/>
      </w:pPr>
      <w:r>
        <w:t>БЕРЕМЕННЫМ НЕСОВЕРШЕННОЛЕТНИМ; ЖЕНЩИНАМ, ИСПЫТЫВАЮЩИМ</w:t>
      </w:r>
    </w:p>
    <w:p w:rsidR="001957D7" w:rsidRDefault="001957D7">
      <w:pPr>
        <w:pStyle w:val="ConsPlusTitle"/>
        <w:jc w:val="center"/>
      </w:pPr>
      <w:r>
        <w:t>ВНУТРИСЕМЕЙНЫЙ КОНФЛИКТ; ЖЕНЩИНАМ, ПОДВЕРГШИМСЯ</w:t>
      </w:r>
    </w:p>
    <w:p w:rsidR="001957D7" w:rsidRDefault="001957D7">
      <w:pPr>
        <w:pStyle w:val="ConsPlusTitle"/>
        <w:jc w:val="center"/>
      </w:pPr>
      <w:r>
        <w:t>ПСИХОФИЗИЧЕСКОМУ НАСИЛИЮ; ЖЕНЩИНАМ, НЕ ИМЕЮЩИМ РАБОТЫ</w:t>
      </w:r>
    </w:p>
    <w:p w:rsidR="001957D7" w:rsidRDefault="001957D7">
      <w:pPr>
        <w:pStyle w:val="ConsPlusTitle"/>
        <w:jc w:val="center"/>
      </w:pPr>
      <w:r>
        <w:t>И СРЕДСТВ К СУЩЕСТВОВАНИЮ; ЖЕНЩИНАМ, ПОСТРАДАВШИМ</w:t>
      </w:r>
    </w:p>
    <w:p w:rsidR="001957D7" w:rsidRDefault="001957D7">
      <w:pPr>
        <w:pStyle w:val="ConsPlusTitle"/>
        <w:jc w:val="center"/>
      </w:pPr>
      <w:r>
        <w:t>В РЕЗУЛЬТАТЕ КАТАСТРОФ, ПОЖАРОВ, СТИХИЙНЫХ БЕДСТВИЙ</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5"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постельными принадлежностями. 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стирка, глажение мягкого инвентаря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менее 1 раза в месяц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экстренной доврачебной помощи, вызов врача на дом, сопровождение получателей социальных услуг в медицинские организации и посещение их в этих организациях в случае госпитализации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вызов скорой медицинской помощи;</w:t>
            </w:r>
          </w:p>
          <w:p w:rsidR="001957D7" w:rsidRPr="00BF19AE" w:rsidRDefault="001957D7">
            <w:pPr>
              <w:pStyle w:val="ConsPlusNormal"/>
            </w:pPr>
          </w:p>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запись на прием к участковому врачу, узким специалистам, содействие в посещении этих специалистов;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консультационной психологической помощи анонимно, в том числе с использованием телефона доверия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предусматривает беседы, общение, выслушивание, подбадривание, мобилизацию к активности, психологическую поддержку жизненного тонуса, а также психологическое консультирование, включающее обсуждение проблем для содействия в мобилизации внутренних ресурсов для последующего решения выявленных проблем и выхода из кризисной ситуации.</w:t>
            </w:r>
          </w:p>
          <w:p w:rsidR="001957D7" w:rsidRPr="00BF19AE" w:rsidRDefault="001957D7">
            <w:pPr>
              <w:pStyle w:val="ConsPlusNormal"/>
            </w:pPr>
          </w:p>
          <w:p w:rsidR="001957D7" w:rsidRPr="00BF19AE" w:rsidRDefault="001957D7">
            <w:pPr>
              <w:pStyle w:val="ConsPlusNormal"/>
            </w:pPr>
            <w:r w:rsidRPr="00BF19AE">
              <w:t>Услуга может предоставляться по телефону.</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Психологическая диагностика и обследование личности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состоит в выявлении, анализе психологического состояния и индивидуальных особенностей личности получателя социальных услуг для составления рекомендаций по психологической коррекции с использованием специализированной диагностики (тестирование, анкетирование, наблюдение и др.) по проведению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один раз при поступлении и далее - не менее 1 раза в месяц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r w:rsidRPr="00BF19AE">
              <w:t>Услуга 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не менее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продолжительностью одной услуги не менее 30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 инструктором по труду - 1 раз в месяц продолжительностью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- 5 раз в месяц продолжительностью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поиск необходимых организаций и предприятий для трудоустройства получателей социальных услуг, переговоры с работодателями, взаимодействие с центрами занятости населения, информирование о ярмарках вакансий.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7</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РОДИТЕЛЯМ (ЗАКОННЫМ</w:t>
      </w:r>
    </w:p>
    <w:p w:rsidR="001957D7" w:rsidRDefault="001957D7">
      <w:pPr>
        <w:pStyle w:val="ConsPlusTitle"/>
        <w:jc w:val="center"/>
      </w:pPr>
      <w:r>
        <w:t>ПРЕДСТАВИТЕЛЯМ), СОПРОВОЖДАЮЩИМ ДЕТЕЙ-ИНВАЛИДОВ</w:t>
      </w:r>
    </w:p>
    <w:p w:rsidR="001957D7" w:rsidRDefault="001957D7">
      <w:pPr>
        <w:pStyle w:val="ConsPlusTitle"/>
        <w:jc w:val="center"/>
      </w:pPr>
      <w:r>
        <w:t>В ВОЗРАСТЕ ОТ 3 ДО 10 ЛЕТ И ДЕТЕЙ-ИНВАЛИДОВ В ВОЗРАСТЕ</w:t>
      </w:r>
    </w:p>
    <w:p w:rsidR="001957D7" w:rsidRDefault="001957D7">
      <w:pPr>
        <w:pStyle w:val="ConsPlusTitle"/>
        <w:jc w:val="center"/>
      </w:pPr>
      <w:r>
        <w:t>ОТ 10 ДО 18 ЛЕТ, НУЖДАЮЩИХСЯ В ПОСТОЯННОМ УХОДЕ</w:t>
      </w:r>
    </w:p>
    <w:p w:rsidR="001957D7" w:rsidRDefault="001957D7">
      <w:pPr>
        <w:pStyle w:val="ConsPlusTitle"/>
        <w:jc w:val="center"/>
      </w:pPr>
      <w:r>
        <w:t>С ЦЕЛЬЮ ОБЕСПЕЧЕНИЯ ИХ СОЦИАЛЬНОЙ РЕАБИЛИТАЦИИ</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3-разового разнообразного питания, приготовленного из доброкачественных продуктов, удовлетворяющего потребности получателя социальных услуг по калорийности и соответствующего установленным нормам питания, санитарно-гигиеническим требованиям.</w:t>
            </w:r>
          </w:p>
          <w:p w:rsidR="001957D7" w:rsidRPr="00BF19AE" w:rsidRDefault="001957D7">
            <w:pPr>
              <w:pStyle w:val="ConsPlusNormal"/>
            </w:pPr>
          </w:p>
          <w:p w:rsidR="001957D7" w:rsidRPr="00BF19AE" w:rsidRDefault="001957D7">
            <w:pPr>
              <w:pStyle w:val="ConsPlusNormal"/>
            </w:pPr>
            <w:r w:rsidRPr="00BF19AE">
              <w:t>Предоставление питания с учетом состояния здоровья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постельными принадлежностями. 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стирка, глажение мягкого инвентаря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 том числе генеральная,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- 2 раза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- 1 раз в день.</w:t>
            </w:r>
          </w:p>
          <w:p w:rsidR="001957D7" w:rsidRPr="00BF19AE" w:rsidRDefault="001957D7">
            <w:pPr>
              <w:pStyle w:val="ConsPlusNormal"/>
            </w:pPr>
          </w:p>
          <w:p w:rsidR="001957D7" w:rsidRPr="00BF19AE" w:rsidRDefault="001957D7">
            <w:pPr>
              <w:pStyle w:val="ConsPlusNormal"/>
            </w:pPr>
            <w:r w:rsidRPr="00BF19AE">
              <w:t>Генеральная уборка проводится не реже 2 раз в месяц.</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 генеральной уборки - 40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показаниям в пределах населенного пункта, в пределах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 по мере необходимости.</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по мере необходимости, но не более 4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экстренной доврачебной помощи, вызов врача на дом, сопровождение получателей социальных услуг в медицинские организации и посещение их в этих организациях в случае госпитализации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вызов скорой помощи;</w:t>
            </w:r>
          </w:p>
          <w:p w:rsidR="001957D7" w:rsidRPr="00BF19AE" w:rsidRDefault="001957D7">
            <w:pPr>
              <w:pStyle w:val="ConsPlusNormal"/>
            </w:pPr>
          </w:p>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запись на прием к участковому врачу, узким специалистам, содействие в посещении этих специалистов;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не менее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продолжительностью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Психологическая помощь и поддержка, в том числе гражданам, осуществляющим уход на дому за тяжелобольными получателями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психологической помощи и поддержки, включающей беседы, общение, выслушивание, подбадривание, мотивацию к активности, психологическую поддержку жизненного тонуса получателя социальных услуг и граждан, осуществляющих за ним уход на дому.</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(специалистом по социальной работе) на период пребывания в организации социального обслуживания, но не более 2 раз в неделю,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родственников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обучению практическим навыкам общего ухода за детьми-инвалидами (лекции, практические занятия).</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медицинской сестрой, учителем-логопедом, учителем-дефектологом или социальным педагогом по мере необходимости, но не более 8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ребенка, влияющих на отклонения в поведении и взаимоотношениях с окружающими людьми; создание условий для проведения социально-педагогической реабилитации; проведение занятий с получателями социальных услуг; составление индивидуальных программ коррекции, организация и проведение мероприятий, предусмотренных указанными программами; консультирование родителей (законных представителей) (разъяснение получателю социальных услуг социально-педагогических проблем жизнедеятельности в соответствии с его практическими потребностями).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8</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30" w:name="Par3614"/>
      <w:bookmarkEnd w:id="30"/>
      <w:r>
        <w:t>СТАНДАРТ</w:t>
      </w:r>
    </w:p>
    <w:p w:rsidR="001957D7" w:rsidRDefault="001957D7">
      <w:pPr>
        <w:pStyle w:val="ConsPlusTitle"/>
        <w:jc w:val="center"/>
      </w:pPr>
      <w:r>
        <w:t>ПРЕДОСТАВЛЕНИЯ СОЦИАЛЬНЫХ УСЛУГ В СТАЦИОНАРНОЙ ФОРМЕ</w:t>
      </w:r>
    </w:p>
    <w:p w:rsidR="001957D7" w:rsidRDefault="001957D7">
      <w:pPr>
        <w:pStyle w:val="ConsPlusTitle"/>
        <w:jc w:val="center"/>
      </w:pPr>
      <w:r>
        <w:t>СОЦИАЛЬНОГО ОБСЛУЖИВАНИЯ ГРАЖДАНАМ, СОХРАНИВШИМ СПОСОБНОСТЬ</w:t>
      </w:r>
    </w:p>
    <w:p w:rsidR="001957D7" w:rsidRDefault="001957D7">
      <w:pPr>
        <w:pStyle w:val="ConsPlusTitle"/>
        <w:jc w:val="center"/>
      </w:pPr>
      <w:r>
        <w:t>К САМООБСЛУЖИВАНИЮ, ИЗ ЧИСЛА ЛИЦ: БЕЗ ОПРЕДЕЛЕННОГО МЕСТА</w:t>
      </w:r>
    </w:p>
    <w:p w:rsidR="001957D7" w:rsidRDefault="001957D7">
      <w:pPr>
        <w:pStyle w:val="ConsPlusTitle"/>
        <w:jc w:val="center"/>
      </w:pPr>
      <w:r>
        <w:t>ЖИТЕЛЬСТВА И ЗАНЯТИЙ, В ТОМ ЧИСЛЕ НЕ ДОСТИГШИХ ВОЗРАСТА 23</w:t>
      </w:r>
    </w:p>
    <w:p w:rsidR="001957D7" w:rsidRDefault="001957D7">
      <w:pPr>
        <w:pStyle w:val="ConsPlusTitle"/>
        <w:jc w:val="center"/>
      </w:pPr>
      <w:r>
        <w:t>ЛЕТ И ЗАВЕРШИВШИХ ПРЕБЫВАНИЕ В ОРГАНИЗАЦИИ ДЛЯ ДЕТЕЙ-СИРОТ</w:t>
      </w:r>
    </w:p>
    <w:p w:rsidR="001957D7" w:rsidRDefault="001957D7">
      <w:pPr>
        <w:pStyle w:val="ConsPlusTitle"/>
        <w:jc w:val="center"/>
      </w:pPr>
      <w:r>
        <w:t>И ДЕТЕЙ, ОСТАВШИХСЯ БЕЗ ПОПЕЧЕНИЯ РОДИТЕЛЕЙ; ОСВОБОЖДАЕМЫХ</w:t>
      </w:r>
    </w:p>
    <w:p w:rsidR="001957D7" w:rsidRDefault="001957D7">
      <w:pPr>
        <w:pStyle w:val="ConsPlusTitle"/>
        <w:jc w:val="center"/>
      </w:pPr>
      <w:r>
        <w:t>ИЗ МЕСТ ЛИШЕНИЯ СВОБОДЫ, В ТОМ ЧИСЛЕ ЗА КОТОРЫМИ УСТАНОВЛЕН</w:t>
      </w:r>
    </w:p>
    <w:p w:rsidR="001957D7" w:rsidRDefault="001957D7">
      <w:pPr>
        <w:pStyle w:val="ConsPlusTitle"/>
        <w:jc w:val="center"/>
      </w:pPr>
      <w:r>
        <w:t>АДМИНИСТРАТИВНЫЙ НАДЗОР</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7"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1-разового питания, приготовленного из доброкачественных продуктов, удовлетворяющего потребности получателя социальных услуг по калорийности и соответствующего установленным нормам питания, санитарно-гигиеническим требованиям. Предоставление питания с учетом состояния здоровья получателя социальных услуг. Комплектование столовой посуды и столовых приборов в соответствии с количеством порций для однократного применения, соответствие посуды санитарно-эпидемиологическим требованиям (отсутствие трещин, сколов, отбитых краев, деформации, поврежденной эмали и т.п.).</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в стационарной форме с постоянным проживанием одеждой, обувью, нательным и постельным бельем, постельными принадлежностями. Обеспечение соответствия одежды, обуви, нательного белья росту и размерам получателя социальных услуг, а также санитарно-гигиеническим нормам и требованиям.</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и одежды, стирка, глажение мягкого инвентаря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2 раза -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-1 раз в день.</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средств личной гигиены</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средствами личной гигиены с учетом физического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 но не менее:</w:t>
            </w:r>
          </w:p>
          <w:p w:rsidR="001957D7" w:rsidRPr="00BF19AE" w:rsidRDefault="001957D7">
            <w:pPr>
              <w:pStyle w:val="ConsPlusNormal"/>
            </w:pPr>
          </w:p>
          <w:p w:rsidR="001957D7" w:rsidRPr="00BF19AE" w:rsidRDefault="001957D7">
            <w:pPr>
              <w:pStyle w:val="ConsPlusNormal"/>
            </w:pPr>
            <w:r w:rsidRPr="00BF19AE">
              <w:t>зубная щетка - 4 штуки в год;</w:t>
            </w:r>
          </w:p>
          <w:p w:rsidR="001957D7" w:rsidRPr="00BF19AE" w:rsidRDefault="001957D7">
            <w:pPr>
              <w:pStyle w:val="ConsPlusNormal"/>
            </w:pPr>
          </w:p>
          <w:p w:rsidR="001957D7" w:rsidRPr="00BF19AE" w:rsidRDefault="001957D7">
            <w:pPr>
              <w:pStyle w:val="ConsPlusNormal"/>
            </w:pPr>
            <w:r w:rsidRPr="00BF19AE">
              <w:t>зубная паста (100 мл) - 12 штук в год;</w:t>
            </w:r>
          </w:p>
          <w:p w:rsidR="001957D7" w:rsidRPr="00BF19AE" w:rsidRDefault="001957D7">
            <w:pPr>
              <w:pStyle w:val="ConsPlusNormal"/>
            </w:pPr>
          </w:p>
          <w:p w:rsidR="001957D7" w:rsidRPr="00BF19AE" w:rsidRDefault="001957D7">
            <w:pPr>
              <w:pStyle w:val="ConsPlusNormal"/>
            </w:pPr>
            <w:r w:rsidRPr="00BF19AE">
              <w:t>туалетная бумага - 36 штук в год;</w:t>
            </w:r>
          </w:p>
          <w:p w:rsidR="001957D7" w:rsidRPr="00BF19AE" w:rsidRDefault="001957D7">
            <w:pPr>
              <w:pStyle w:val="ConsPlusNormal"/>
            </w:pPr>
          </w:p>
          <w:p w:rsidR="001957D7" w:rsidRPr="00BF19AE" w:rsidRDefault="001957D7">
            <w:pPr>
              <w:pStyle w:val="ConsPlusNormal"/>
            </w:pPr>
            <w:r w:rsidRPr="00BF19AE">
              <w:t>мыло туалетное (100 г) - 24 штуки в год;</w:t>
            </w:r>
          </w:p>
          <w:p w:rsidR="001957D7" w:rsidRPr="00BF19AE" w:rsidRDefault="001957D7">
            <w:pPr>
              <w:pStyle w:val="ConsPlusNormal"/>
            </w:pPr>
          </w:p>
          <w:p w:rsidR="001957D7" w:rsidRPr="00BF19AE" w:rsidRDefault="001957D7">
            <w:pPr>
              <w:pStyle w:val="ConsPlusNormal"/>
            </w:pPr>
            <w:r w:rsidRPr="00BF19AE">
              <w:t>шампунь (500 мл) - 6 штук в год;</w:t>
            </w:r>
          </w:p>
          <w:p w:rsidR="001957D7" w:rsidRPr="00BF19AE" w:rsidRDefault="001957D7">
            <w:pPr>
              <w:pStyle w:val="ConsPlusNormal"/>
            </w:pPr>
          </w:p>
          <w:p w:rsidR="001957D7" w:rsidRPr="00BF19AE" w:rsidRDefault="001957D7">
            <w:pPr>
              <w:pStyle w:val="ConsPlusNormal"/>
            </w:pPr>
            <w:r w:rsidRPr="00BF19AE">
              <w:t>мочалка банная - 2 штуки в год</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ритуальных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ритуальных услуг: организация медицинского освидетельствования факта смерти, оформление всех необходимых документов, содействие в организации ритуальных услуг в пределах гарантированного перечня услуг по погребению.</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100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устранение угрожающих жизни факторов, оказание экстренной доврачебной помощи.</w:t>
            </w:r>
          </w:p>
          <w:p w:rsidR="001957D7" w:rsidRPr="00BF19AE" w:rsidRDefault="001957D7">
            <w:pPr>
              <w:pStyle w:val="ConsPlusNormal"/>
            </w:pPr>
          </w:p>
          <w:p w:rsidR="001957D7" w:rsidRPr="00BF19AE" w:rsidRDefault="001957D7">
            <w:pPr>
              <w:pStyle w:val="ConsPlusNormal"/>
            </w:pPr>
            <w:r w:rsidRPr="00BF19AE">
              <w:t>Услуга предусматривает систематическое наблюдение 1 раз в день за получателями социальных услуг продолжительностью 15 минут и своевременное выявление отклонений в состоянии их здоровья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врачом не более 4 раз в месяц, продолжительность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населенного пункта или административно-территориального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экстренной доврачебной помощи, вызов врача на дом, сопровождение получателей социальных услуг в медицинские организации и посещение их в этих организациях в случае госпитализации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вызов врача на дом, содействие в получении медицинских услуг на дому: перевязок по назначению лечащего врача, закапывание капель, проведение ингаляции, наложение компрессов, обработка пролежней.</w:t>
            </w:r>
          </w:p>
          <w:p w:rsidR="001957D7" w:rsidRPr="00BF19AE" w:rsidRDefault="001957D7">
            <w:pPr>
              <w:pStyle w:val="ConsPlusNormal"/>
            </w:pPr>
          </w:p>
          <w:p w:rsidR="001957D7" w:rsidRPr="00BF19AE" w:rsidRDefault="001957D7">
            <w:pPr>
              <w:pStyle w:val="ConsPlusNormal"/>
            </w:pPr>
            <w:r w:rsidRPr="00BF19AE">
              <w:t>Сопровождение получателей социальных услуг в медицинские организации и их посещение в этих организациях в случае госпитализации.</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Медико-социальное обследование получателей социальных услуг при поступлении в организации социального обслуживания и проведение первичного медицинского осмотра и первичной санитарной обработки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осмотра получателя социальных услуг: измерение роста и веса, температуры, осмотр кожных и волосяных покровов, заполнение медицинской документации. Первичная санитарная обработка получателя социальных услуг предусматривает обмывание его в ванной или душе с применением моющих средств при необходимости с использованием педикулицидных препаратов, сменой нательного белья и одежды.</w:t>
            </w:r>
          </w:p>
          <w:p w:rsidR="001957D7" w:rsidRPr="00BF19AE" w:rsidRDefault="001957D7">
            <w:pPr>
              <w:pStyle w:val="ConsPlusNormal"/>
            </w:pPr>
          </w:p>
          <w:p w:rsidR="001957D7" w:rsidRPr="00BF19AE" w:rsidRDefault="001957D7">
            <w:pPr>
              <w:pStyle w:val="ConsPlusNormal"/>
            </w:pPr>
            <w:r w:rsidRPr="00BF19AE">
              <w:t>Услуга предоставляется 1 раз при поступлении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 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трудоустройстве, в том числе в организации социального обслуживания или создаваемых при ней подразделениях.</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и иного законодательства, а также охраны его прав, свобод и законных интересов. Обеспечение получателя социальных услуг информационно-методическими материалами по указанным вопросам; предупреждение нарушения личных неимущественных и имущественных прав получателя социальных услуг, восстановление его нарушенных прав; представление интересов получателя социальных услуг в отношениях с любыми физическими и юридическими лицами.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13551" w:type="dxa"/>
            <w:gridSpan w:val="7"/>
            <w:tcBorders>
              <w:top w:val="single" w:sz="4" w:space="0" w:color="auto"/>
              <w:left w:val="single" w:sz="4" w:space="0" w:color="auto"/>
              <w:right w:val="single" w:sz="4" w:space="0" w:color="auto"/>
            </w:tcBorders>
          </w:tcPr>
          <w:tbl>
            <w:tblPr>
              <w:tblW w:w="5000" w:type="pct"/>
              <w:jc w:val="center"/>
              <w:tblLayout w:type="fixed"/>
              <w:tblCellMar>
                <w:top w:w="113" w:type="dxa"/>
                <w:left w:w="113" w:type="dxa"/>
                <w:bottom w:w="113" w:type="dxa"/>
                <w:right w:w="113" w:type="dxa"/>
              </w:tblCellMar>
              <w:tblLook w:val="0000"/>
            </w:tblPr>
            <w:tblGrid>
              <w:gridCol w:w="13254"/>
            </w:tblGrid>
            <w:tr w:rsidR="001957D7" w:rsidRPr="00BF19AE">
              <w:trPr>
                <w:jc w:val="center"/>
              </w:trPr>
              <w:tc>
                <w:tcPr>
                  <w:tcW w:w="5000" w:type="pct"/>
                  <w:tcBorders>
                    <w:left w:val="single" w:sz="24" w:space="0" w:color="CED3F1"/>
                    <w:right w:val="single" w:sz="24" w:space="0" w:color="F4F3F8"/>
                  </w:tcBorders>
                  <w:shd w:val="clear" w:color="auto" w:fill="F4F3F8"/>
                </w:tcPr>
                <w:p w:rsidR="001957D7" w:rsidRPr="00BF19AE" w:rsidRDefault="001957D7">
                  <w:pPr>
                    <w:pStyle w:val="ConsPlusNormal"/>
                    <w:jc w:val="both"/>
                    <w:rPr>
                      <w:color w:val="392C69"/>
                    </w:rPr>
                  </w:pPr>
                  <w:r w:rsidRPr="00BF19AE">
                    <w:rPr>
                      <w:color w:val="392C69"/>
                    </w:rPr>
                    <w:t>КонсультантПлюс: примечание.</w:t>
                  </w:r>
                </w:p>
                <w:p w:rsidR="001957D7" w:rsidRPr="00BF19AE" w:rsidRDefault="001957D7">
                  <w:pPr>
                    <w:pStyle w:val="ConsPlusNormal"/>
                    <w:jc w:val="both"/>
                    <w:rPr>
                      <w:color w:val="392C69"/>
                    </w:rPr>
                  </w:pPr>
                  <w:r w:rsidRPr="00BF19AE">
                    <w:rPr>
                      <w:color w:val="392C69"/>
                    </w:rPr>
                    <w:t>В официальном тексте документа, видимо, допущена опечатка: имеется в виду</w:t>
                  </w:r>
                </w:p>
                <w:p w:rsidR="001957D7" w:rsidRPr="00BF19AE" w:rsidRDefault="001957D7">
                  <w:pPr>
                    <w:pStyle w:val="ConsPlusNormal"/>
                    <w:jc w:val="both"/>
                    <w:rPr>
                      <w:color w:val="392C69"/>
                    </w:rPr>
                  </w:pPr>
                  <w:r w:rsidRPr="00BF19AE">
                    <w:rPr>
                      <w:color w:val="392C69"/>
                    </w:rPr>
                    <w:t>"детей-инвалидов", а не "детей-документов".</w:t>
                  </w:r>
                </w:p>
              </w:tc>
            </w:tr>
          </w:tbl>
          <w:p w:rsidR="001957D7" w:rsidRPr="00BF19AE" w:rsidRDefault="001957D7">
            <w:pPr>
              <w:pStyle w:val="ConsPlusNormal"/>
              <w:jc w:val="both"/>
              <w:rPr>
                <w:color w:val="392C69"/>
              </w:rPr>
            </w:pPr>
          </w:p>
        </w:tc>
      </w:tr>
      <w:tr w:rsidR="001957D7" w:rsidRPr="00BF19AE">
        <w:tc>
          <w:tcPr>
            <w:tcW w:w="680" w:type="dxa"/>
            <w:tcBorders>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детей-документов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индивидуальными программами реабилитации и абилитации 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Организация социально-реабилитационных мероприятий, направленных на организацию занятости получателя социальных услуг, стимулирование к деятельности и движению.</w:t>
            </w:r>
          </w:p>
          <w:p w:rsidR="001957D7" w:rsidRPr="00BF19AE" w:rsidRDefault="001957D7">
            <w:pPr>
              <w:pStyle w:val="ConsPlusNormal"/>
            </w:pPr>
          </w:p>
          <w:p w:rsidR="001957D7" w:rsidRPr="00BF19AE" w:rsidRDefault="001957D7">
            <w:pPr>
              <w:pStyle w:val="ConsPlusNormal"/>
            </w:pPr>
            <w:r w:rsidRPr="00BF19AE">
              <w:t>Оценка результативности проводимых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в соответствии с индивидуальной программой реабилитации или абилитации 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9</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31" w:name="Par4027"/>
      <w:bookmarkEnd w:id="31"/>
      <w:r>
        <w:t>СТАНДАРТ</w:t>
      </w:r>
    </w:p>
    <w:p w:rsidR="001957D7" w:rsidRDefault="001957D7">
      <w:pPr>
        <w:pStyle w:val="ConsPlusTitle"/>
        <w:jc w:val="center"/>
      </w:pPr>
      <w:r>
        <w:t>ПРЕДОСТАВЛЕНИЯ СОЦИАЛЬНЫХ УСЛУГ В ПОЛУСТАЦИОНАРНОЙ ФОРМЕ</w:t>
      </w:r>
    </w:p>
    <w:p w:rsidR="001957D7" w:rsidRDefault="001957D7">
      <w:pPr>
        <w:pStyle w:val="ConsPlusTitle"/>
        <w:jc w:val="center"/>
      </w:pPr>
      <w:r>
        <w:t>СОЦИАЛЬНОГО ОБСЛУЖИВАНИЯ НЕСОВЕРШЕННОЛЕТНИМ (В ТОМ ЧИСЛЕ</w:t>
      </w:r>
    </w:p>
    <w:p w:rsidR="001957D7" w:rsidRDefault="001957D7">
      <w:pPr>
        <w:pStyle w:val="ConsPlusTitle"/>
        <w:jc w:val="center"/>
      </w:pPr>
      <w:r>
        <w:t>НАХОДЯЩИМСЯ ПОД ОПЕКОЙ, ПОПЕЧИТЕЛЬСТВОМ), ИСПЫТЫВАЮЩИМ</w:t>
      </w:r>
    </w:p>
    <w:p w:rsidR="001957D7" w:rsidRDefault="001957D7">
      <w:pPr>
        <w:pStyle w:val="ConsPlusTitle"/>
        <w:jc w:val="center"/>
      </w:pPr>
      <w:r>
        <w:t>ТРУДНОСТИ В СОЦИАЛЬНОЙ АДАПТАЦИИ; НЕСОВЕРШЕННОЛЕТНИМ,</w:t>
      </w:r>
    </w:p>
    <w:p w:rsidR="001957D7" w:rsidRDefault="001957D7">
      <w:pPr>
        <w:pStyle w:val="ConsPlusTitle"/>
        <w:jc w:val="center"/>
      </w:pPr>
      <w:r>
        <w:t>ИМЕЮЩИМ ВНУТРИСЕМЕЙНЫЙ КОНФЛИКТ; НЕСОВЕРШЕННОЛЕТНИМ,</w:t>
      </w:r>
    </w:p>
    <w:p w:rsidR="001957D7" w:rsidRDefault="001957D7">
      <w:pPr>
        <w:pStyle w:val="ConsPlusTitle"/>
        <w:jc w:val="center"/>
      </w:pPr>
      <w:r>
        <w:t>НАХОДЯЩИМСЯ В СОЦИАЛЬНО ОПАСНОМ ПОЛОЖЕНИИ ИЛИ ИНОЙ ТРУДНОЙ</w:t>
      </w:r>
    </w:p>
    <w:p w:rsidR="001957D7" w:rsidRDefault="001957D7">
      <w:pPr>
        <w:pStyle w:val="ConsPlusTitle"/>
        <w:jc w:val="center"/>
      </w:pPr>
      <w:r>
        <w:t>ЖИЗНЕННОЙ СИТУАЦИИ, И ИХ РОДИТЕЛЯМ (ЗАКОННЫМ ПРЕДСТАВИТЕЛЯМ)</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8"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Сроки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пределах населенного пункта, области для лечения, обучения, участия в культурно-массовых мероприятиях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кратковременного присмотра за детьми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кратковременный присмотр на дому с оказанием социально-педагогических услуг, включающий проведение мероприятий в игровой форме по развитию детей и организации их досуга.</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по социальной работе не менее 2 раз в месяц, продолжительность одной услуги 120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отдыха и оздоровления детей, находящихся в трудной жизненной ситуации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получение, оформление и выдача путевки в организации отдыха и оздоровления; оказание помощи в прохождении медицинского осмотра, в сборе документов, подтверждающих трудную жизненную ситуацию; отправка (встреча) детей в организации отдыха и оздоровления.</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по социальной работе не более 1 раза в год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менее 1 раза в месяц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по мере необходимости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не менее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 1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Проведение работы с родителями, законными представителями, детьми, а также посещение семьи, в которой проживает ребенок, для осмотра и составления заключения об обстановке в семье; 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не реже 1 раза в месяц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консультационной психологической помощи анонимно, в том числе с использованием телефона доверия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предусматривает беседы, общение, выслушивание, подбадривание, мобилизацию к активности, психологическую поддержку жизненного тонуса, а также психологическое консультирование, включающее обсуждение проблем для содействия в мобилизации внутренних ресурсов для последующего решения выявленных проблем и выхода из кризисной ситуации. Услуга может предоставляться по телефону.</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обеспечение оказания помощи в подготовке домашних заданий, проведение развивающих занятий;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r w:rsidRPr="00BF19AE">
              <w:t>Услуга 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не менее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 одной услуги 30 минут;</w:t>
            </w:r>
          </w:p>
          <w:p w:rsidR="001957D7" w:rsidRPr="00BF19AE" w:rsidRDefault="001957D7">
            <w:pPr>
              <w:pStyle w:val="ConsPlusNormal"/>
            </w:pPr>
          </w:p>
          <w:p w:rsidR="001957D7" w:rsidRPr="00BF19AE" w:rsidRDefault="001957D7">
            <w:pPr>
              <w:pStyle w:val="ConsPlusNormal"/>
            </w:pPr>
            <w:r w:rsidRPr="00BF19AE">
              <w:t>оказание помощи в подготовке домашних заданий, проведение развивающих занятий воспитателем - ежедневно продолжительностью 90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инструктором по труду - 1 раз в месяц продолжительностью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- 5 раз в месяц, продолжительность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обучению практическим навыкам общего ухода за детьми-инвалидами (лекции, практические занятия).</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медицинской сестрой, учителем-логопедом, учителем-дефектологом или социальным педагогом не менее 1 раза в месяц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помощи в получении образования и (или) профессии получателями социальных услуг, в том числе инвалидами (детьми-инвалидами), в соответствии с их способностями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комплекса мероприятий, направленных на решение проблем, связанных с выбором профессии, профессиональным обучением; создание условий для воспитания и развития творческих способностей получателей социальных услуг к различным видам деятельности, активно действующей на социализацию (игры, познание, труд, общение); оказание квалифицированной помощи в правильном понимании и решении проблем, связанных с определением жизненного пути, выбором профессии, профессиональным обучением.</w:t>
            </w:r>
          </w:p>
          <w:p w:rsidR="001957D7" w:rsidRPr="00BF19AE" w:rsidRDefault="001957D7">
            <w:pPr>
              <w:pStyle w:val="ConsPlusNormal"/>
            </w:pPr>
          </w:p>
          <w:p w:rsidR="001957D7" w:rsidRPr="00BF19AE" w:rsidRDefault="001957D7">
            <w:pPr>
              <w:pStyle w:val="ConsPlusNormal"/>
            </w:pPr>
            <w:r w:rsidRPr="00BF19AE">
              <w:t>Услуга предоставляется инструктором по труду и (или) воспитателем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поиск необходимых организаций и предприятий для трудоустройства получателей социальных услуг, переговоры с работодателями, взаимодействие с центрами занятости населения, информирование о ярмарках вакансий.</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в возрасте от 14 до 18 лет.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 в соответствии с индивидуальной программой реабилитации или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индивидуальной программой реабилитации или абилитации инвалида (ребенка-инвалида).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режимных моментов,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нахождения в организации социального обслуживания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10</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ПОЛУСТАЦИОНАРНОЙ ФОРМЕ</w:t>
      </w:r>
    </w:p>
    <w:p w:rsidR="001957D7" w:rsidRDefault="001957D7">
      <w:pPr>
        <w:pStyle w:val="ConsPlusTitle"/>
        <w:jc w:val="center"/>
      </w:pPr>
      <w:r>
        <w:t>СОЦИАЛЬНОГО ОБСЛУЖИВАНИЯ НЕСОВЕРШЕННОЛЕТНИМ МАТЕРЯМ,</w:t>
      </w:r>
    </w:p>
    <w:p w:rsidR="001957D7" w:rsidRDefault="001957D7">
      <w:pPr>
        <w:pStyle w:val="ConsPlusTitle"/>
        <w:jc w:val="center"/>
      </w:pPr>
      <w:r>
        <w:t>БЕРЕМЕННЫМ НЕСОВЕРШЕННОЛЕТНИМ; ЖЕНЩИНАМ, ИСПЫТЫВАЮЩИМ</w:t>
      </w:r>
    </w:p>
    <w:p w:rsidR="001957D7" w:rsidRDefault="001957D7">
      <w:pPr>
        <w:pStyle w:val="ConsPlusTitle"/>
        <w:jc w:val="center"/>
      </w:pPr>
      <w:r>
        <w:t>ВНУТРИСЕМЕЙНЫЙ КОНФЛИКТ; ЖЕНЩИНАМ, ПОДВЕРГШИМСЯ</w:t>
      </w:r>
    </w:p>
    <w:p w:rsidR="001957D7" w:rsidRDefault="001957D7">
      <w:pPr>
        <w:pStyle w:val="ConsPlusTitle"/>
        <w:jc w:val="center"/>
      </w:pPr>
      <w:r>
        <w:t>ПСИХОФИЗИЧЕСКОМУ НАСИЛИЮ; ЖЕНЩИНАМ, ПОСТРАДАВШИМ</w:t>
      </w:r>
    </w:p>
    <w:p w:rsidR="001957D7" w:rsidRDefault="001957D7">
      <w:pPr>
        <w:pStyle w:val="ConsPlusTitle"/>
        <w:jc w:val="center"/>
      </w:pPr>
      <w:r>
        <w:t>В РЕЗУЛЬТАТЕ КАТАСТРОФ, ПОЖАРОВ, СТИХИЙНЫХ БЕДСТВИЙ</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199"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Предоставляется воспитателем, педагогом-организатором /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менее 1 раза в месяц.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продолжительностью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Проведение работы с родителями, законными представителями, детьми, а также посещение семьи, в которой проживает ребенок, для осмотра и составления заключения об обстановке в семье; 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не реже 1 раза в месяц.</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консультационной психологической помощи анонимно, в том числе с использованием телефона доверия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предусматривает беседы, общение, выслушивание, подбадривание, мобилизацию к активности, психологическую поддержку жизненного тонуса, а также психологическое консультирование, включающее обсуждение проблем для содействия в мобилизации внутренних ресурсов для последующего решения выявленных проблем и выхода из кризисной ситуации. Услуга может предоставляться по телефону.</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Психологическая диагностика и обследование личности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состоит в выявлении, анализе психологического состояния и индивидуальных особенностей личности получателя социальных услуг для составления рекомендаций по психологической коррекции с использованием специализированной диагностики (тестирование, анкетирование, наблюдение и др.) по проведению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1 раз при поступлении и далее - не менее 1 раза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проведение развивающих занятий;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r w:rsidRPr="00BF19AE">
              <w:t>Услуга 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не менее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 одной услуги не менее 30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инструктором по труду - 1 раз в месяц, продолжительность одной услуги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5 раз в месяц продолжительностью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 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 одной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поиск необходимых организаций и предприятий для трудоустройства получателей социальных услуг, переговоры с работодателями, взаимодействие с центрами занятости населения, информирование о ярмарках вакансий.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11</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ПОЛУСТАЦИОНАРНОЙ ФОРМЕ</w:t>
      </w:r>
    </w:p>
    <w:p w:rsidR="001957D7" w:rsidRDefault="001957D7">
      <w:pPr>
        <w:pStyle w:val="ConsPlusTitle"/>
        <w:jc w:val="center"/>
      </w:pPr>
      <w:r>
        <w:t>СОЦИАЛЬНОГО ОБСЛУЖИВАНИЯ НЕСОВЕРШЕННОЛЕТНИМ ДЕТЯМ В ВОЗРАСТЕ</w:t>
      </w:r>
    </w:p>
    <w:p w:rsidR="001957D7" w:rsidRDefault="001957D7">
      <w:pPr>
        <w:pStyle w:val="ConsPlusTitle"/>
        <w:jc w:val="center"/>
      </w:pPr>
      <w:r>
        <w:t>ОТ 3 ДО 18 ЛЕТ, НАХОДЯЩИМСЯ В ТРУДНОЙ ЖИЗНЕННОЙ СИТУАЦИИ</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Сроки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 Предоставляется стул (1 шт. на человека), стол (1 шт. на помещение).</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питание предоставляется в зависимости от времени нахождения несовершеннолетнего в отделении, но не менее 2 раз в день. 2-разовое горячее питание ежедневно: завтрак и обед либо обед и ужин.</w:t>
            </w:r>
          </w:p>
          <w:p w:rsidR="001957D7" w:rsidRPr="00BF19AE" w:rsidRDefault="001957D7">
            <w:pPr>
              <w:pStyle w:val="ConsPlusNormal"/>
            </w:pPr>
          </w:p>
          <w:p w:rsidR="001957D7" w:rsidRPr="00BF19AE" w:rsidRDefault="001957D7">
            <w:pPr>
              <w:pStyle w:val="ConsPlusNormal"/>
            </w:pPr>
            <w:r w:rsidRPr="00BF19AE">
              <w:t>При нахождении несовершеннолетнего в отделении свыше 4 часов предоставляется ежедневно 3-разовое питание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 том числе генеральная,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- 2 раза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- 1 раз в день.</w:t>
            </w:r>
          </w:p>
          <w:p w:rsidR="001957D7" w:rsidRPr="00BF19AE" w:rsidRDefault="001957D7">
            <w:pPr>
              <w:pStyle w:val="ConsPlusNormal"/>
            </w:pPr>
          </w:p>
          <w:p w:rsidR="001957D7" w:rsidRPr="00BF19AE" w:rsidRDefault="001957D7">
            <w:pPr>
              <w:pStyle w:val="ConsPlusNormal"/>
            </w:pPr>
            <w:r w:rsidRPr="00BF19AE">
              <w:t>Генеральная уборка проводится не реже 2 раз в месяц.</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 генеральной уборки - 40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менее 1 раза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не менее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Проведение работы с родителями, законными представителями, детьми, а также посещение семьи, в которой проживает ребенок, для осмотра и составления заключения об обстановке в семье; 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не реже 1 раза в месяц, 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 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обеспечение оказания помощи в подготовке домашних заданий, проведение развивающих занятий;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r w:rsidRPr="00BF19AE">
              <w:t>Услуга 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продолжительностью одной услуги 30 минут;</w:t>
            </w:r>
          </w:p>
          <w:p w:rsidR="001957D7" w:rsidRPr="00BF19AE" w:rsidRDefault="001957D7">
            <w:pPr>
              <w:pStyle w:val="ConsPlusNormal"/>
            </w:pPr>
          </w:p>
          <w:p w:rsidR="001957D7" w:rsidRPr="00BF19AE" w:rsidRDefault="001957D7">
            <w:pPr>
              <w:pStyle w:val="ConsPlusNormal"/>
            </w:pPr>
            <w:r w:rsidRPr="00BF19AE">
              <w:t>оказание помощи в подготовке домашних заданий, проведение развивающих занятий воспитателем - ежедневно продолжительностью 90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инструктором по труду - 1 раз в месяц продолжительностью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- 5 раз в месяц продолжительностью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помощи в получении образования и (или) профессии получателями социальных услуг, в том числе инвалидами (детьми-инвалидами), в соответствии с их способностями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комплекса мероприятий, направленных на решение проблем, связанных с выбором профессии, профессиональным обучением, создание условий для воспитания и развития творческих способностей получателей социальных услуг к различным видам деятельности, активно действующей на социализацию (игры, познание, труд, общение); оказание квалифицированной помощи в правильном понимании и решении проблем, связанных с определением жизненного пути, выбором профессии, профессиональным обучением.</w:t>
            </w:r>
          </w:p>
          <w:p w:rsidR="001957D7" w:rsidRPr="00BF19AE" w:rsidRDefault="001957D7">
            <w:pPr>
              <w:pStyle w:val="ConsPlusNormal"/>
            </w:pPr>
          </w:p>
          <w:p w:rsidR="001957D7" w:rsidRPr="00BF19AE" w:rsidRDefault="001957D7">
            <w:pPr>
              <w:pStyle w:val="ConsPlusNormal"/>
            </w:pPr>
            <w:r w:rsidRPr="00BF19AE">
              <w:t>Услуга предоставляется инструктором по труду и (или) воспитателем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поиск необходимых организаций и предприятий для трудоустройства получателей социальных услуг, переговоры с работодателями, взаимодействие с центрами занятости населения, информирование о ярмарках вакансий.</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в возрасте от 14 до 18 лет.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12</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ПОЛУСТАЦИОНАРНОЙ ФОРМЕ</w:t>
      </w:r>
    </w:p>
    <w:p w:rsidR="001957D7" w:rsidRDefault="001957D7">
      <w:pPr>
        <w:pStyle w:val="ConsPlusTitle"/>
        <w:jc w:val="center"/>
      </w:pPr>
      <w:r>
        <w:t>СОЦИАЛЬНОГО ОБСЛУЖИВАНИЯ ДЕТЯМ-ИНВАЛИДАМ И ДЕТЯМ</w:t>
      </w:r>
    </w:p>
    <w:p w:rsidR="001957D7" w:rsidRDefault="001957D7">
      <w:pPr>
        <w:pStyle w:val="ConsPlusTitle"/>
        <w:jc w:val="center"/>
      </w:pPr>
      <w:r>
        <w:t>С ОГРАНИЧЕННЫМИ ВОЗМОЖНОСТЯМИ ЗДОРОВЬЯ В ВОЗРАСТЕ</w:t>
      </w:r>
    </w:p>
    <w:p w:rsidR="001957D7" w:rsidRDefault="001957D7">
      <w:pPr>
        <w:pStyle w:val="ConsPlusTitle"/>
        <w:jc w:val="center"/>
      </w:pPr>
      <w:r>
        <w:t>ОТ РОЖДЕНИЯ ДО 18 ЛЕТ</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площади жилых помещений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помещений в соответствии с санитарно-гигиеническими нормами с учетом физического и психического состояния, психологической совместимости, наклонностей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наличия в жилых комнатах кроватей односпальных, прикроватных тумб, шкафов для хранения домашней одежды, белья, обуви (количество отделений в шкафах должно соответствовать количеству спальных мест в комнате), тумбочек и стульев в количестве проживающих получателей социальных услуг. Обеспечение при размещении мебели в помещениях свободного доступа к получателям социальных услуг, а также доступности уборки и эксплуатации. Соответствие мебели, предоставляемой получателям социальных услуг, установленным законодательством санитарно-гигиеническим нормам и требованиям, оснащение мебелью с учетом удобства в пользовании, а также с учетом физического состояния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питание предоставляется в зависимости от времени нахождения несовершеннолетнего в отделении, но не менее 2 раз в день. 2-разовое горячее питание ежедневно: завтрак и обед либо обед и ужин.</w:t>
            </w:r>
          </w:p>
          <w:p w:rsidR="001957D7" w:rsidRPr="00BF19AE" w:rsidRDefault="001957D7">
            <w:pPr>
              <w:pStyle w:val="ConsPlusNormal"/>
            </w:pPr>
          </w:p>
          <w:p w:rsidR="001957D7" w:rsidRPr="00BF19AE" w:rsidRDefault="001957D7">
            <w:pPr>
              <w:pStyle w:val="ConsPlusNormal"/>
            </w:pPr>
            <w:r w:rsidRPr="00BF19AE">
              <w:t>При нахождении несовершеннолетнего в отделении свыше 4 часов предоставляется ежедневно 3-разовое питание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мягким инвентарем (одеждой, обувью, нательным бельем и постельными принадлежностями)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получателей социальных услуг постельными принадлежностями.</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на период пребывания в организации социального обслуживания.</w:t>
            </w:r>
          </w:p>
          <w:p w:rsidR="001957D7" w:rsidRPr="00BF19AE" w:rsidRDefault="001957D7">
            <w:pPr>
              <w:pStyle w:val="ConsPlusNormal"/>
            </w:pPr>
          </w:p>
          <w:p w:rsidR="001957D7" w:rsidRPr="00BF19AE" w:rsidRDefault="001957D7">
            <w:pPr>
              <w:pStyle w:val="ConsPlusNormal"/>
            </w:pPr>
            <w:r w:rsidRPr="00BF19AE">
              <w:t>Обеспечение смены постельного белья, стирка, глажение мягкого инвентаря не реже 1 раза в неделю или по мере загрязнения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 и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сухая и влажная уборка, в том числе генеральная, вынос мусора, проветривание помещений.</w:t>
            </w:r>
          </w:p>
          <w:p w:rsidR="001957D7" w:rsidRPr="00BF19AE" w:rsidRDefault="001957D7">
            <w:pPr>
              <w:pStyle w:val="ConsPlusNormal"/>
            </w:pPr>
          </w:p>
          <w:p w:rsidR="001957D7" w:rsidRPr="00BF19AE" w:rsidRDefault="001957D7">
            <w:pPr>
              <w:pStyle w:val="ConsPlusNormal"/>
            </w:pPr>
            <w:r w:rsidRPr="00BF19AE">
              <w:t>Услуга предоставляется техническим персоналом:</w:t>
            </w:r>
          </w:p>
          <w:p w:rsidR="001957D7" w:rsidRPr="00BF19AE" w:rsidRDefault="001957D7">
            <w:pPr>
              <w:pStyle w:val="ConsPlusNormal"/>
            </w:pPr>
          </w:p>
          <w:p w:rsidR="001957D7" w:rsidRPr="00BF19AE" w:rsidRDefault="001957D7">
            <w:pPr>
              <w:pStyle w:val="ConsPlusNormal"/>
            </w:pPr>
            <w:r w:rsidRPr="00BF19AE">
              <w:t>проветривание - 2 раза в день;</w:t>
            </w:r>
          </w:p>
          <w:p w:rsidR="001957D7" w:rsidRPr="00BF19AE" w:rsidRDefault="001957D7">
            <w:pPr>
              <w:pStyle w:val="ConsPlusNormal"/>
            </w:pPr>
          </w:p>
          <w:p w:rsidR="001957D7" w:rsidRPr="00BF19AE" w:rsidRDefault="001957D7">
            <w:pPr>
              <w:pStyle w:val="ConsPlusNormal"/>
            </w:pPr>
            <w:r w:rsidRPr="00BF19AE">
              <w:t>влажная уборка пола - 1 раз в день;</w:t>
            </w:r>
          </w:p>
          <w:p w:rsidR="001957D7" w:rsidRPr="00BF19AE" w:rsidRDefault="001957D7">
            <w:pPr>
              <w:pStyle w:val="ConsPlusNormal"/>
            </w:pPr>
          </w:p>
          <w:p w:rsidR="001957D7" w:rsidRPr="00BF19AE" w:rsidRDefault="001957D7">
            <w:pPr>
              <w:pStyle w:val="ConsPlusNormal"/>
            </w:pPr>
            <w:r w:rsidRPr="00BF19AE">
              <w:t>влажная уборка стен и дверей - 1 раз в день;</w:t>
            </w:r>
          </w:p>
          <w:p w:rsidR="001957D7" w:rsidRPr="00BF19AE" w:rsidRDefault="001957D7">
            <w:pPr>
              <w:pStyle w:val="ConsPlusNormal"/>
            </w:pPr>
          </w:p>
          <w:p w:rsidR="001957D7" w:rsidRPr="00BF19AE" w:rsidRDefault="001957D7">
            <w:pPr>
              <w:pStyle w:val="ConsPlusNormal"/>
            </w:pPr>
            <w:r w:rsidRPr="00BF19AE">
              <w:t>очистка от пыли мягких поверхностей пылесосом - 1 раз в день;</w:t>
            </w:r>
          </w:p>
          <w:p w:rsidR="001957D7" w:rsidRPr="00BF19AE" w:rsidRDefault="001957D7">
            <w:pPr>
              <w:pStyle w:val="ConsPlusNormal"/>
            </w:pPr>
          </w:p>
          <w:p w:rsidR="001957D7" w:rsidRPr="00BF19AE" w:rsidRDefault="001957D7">
            <w:pPr>
              <w:pStyle w:val="ConsPlusNormal"/>
            </w:pPr>
            <w:r w:rsidRPr="00BF19AE">
              <w:t>мытье мебели, бытовых приборов, отопительных батарей - 1 раз в день;</w:t>
            </w:r>
          </w:p>
          <w:p w:rsidR="001957D7" w:rsidRPr="00BF19AE" w:rsidRDefault="001957D7">
            <w:pPr>
              <w:pStyle w:val="ConsPlusNormal"/>
            </w:pPr>
          </w:p>
          <w:p w:rsidR="001957D7" w:rsidRPr="00BF19AE" w:rsidRDefault="001957D7">
            <w:pPr>
              <w:pStyle w:val="ConsPlusNormal"/>
            </w:pPr>
            <w:r w:rsidRPr="00BF19AE">
              <w:t>чистка, дезинфекция раковины, унитаза, ванны - 1 раз в день.</w:t>
            </w:r>
          </w:p>
          <w:p w:rsidR="001957D7" w:rsidRPr="00BF19AE" w:rsidRDefault="001957D7">
            <w:pPr>
              <w:pStyle w:val="ConsPlusNormal"/>
            </w:pPr>
          </w:p>
          <w:p w:rsidR="001957D7" w:rsidRPr="00BF19AE" w:rsidRDefault="001957D7">
            <w:pPr>
              <w:pStyle w:val="ConsPlusNormal"/>
            </w:pPr>
            <w:r w:rsidRPr="00BF19AE">
              <w:t>Генеральная уборка проводится не реже 2 раз в месяц.</w:t>
            </w:r>
          </w:p>
          <w:p w:rsidR="001957D7" w:rsidRPr="00BF19AE" w:rsidRDefault="001957D7">
            <w:pPr>
              <w:pStyle w:val="ConsPlusNormal"/>
            </w:pPr>
          </w:p>
          <w:p w:rsidR="001957D7" w:rsidRPr="00BF19AE" w:rsidRDefault="001957D7">
            <w:pPr>
              <w:pStyle w:val="ConsPlusNormal"/>
            </w:pPr>
            <w:r w:rsidRPr="00BF19AE">
              <w:t>Продолжительность ежедневной уборки 15 минут, генеральной уборки - 40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показаниям в пределах населенного пункта, в пределах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 по мере необходимости.</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отдыха и оздоровления детей, находящихся в трудной жизненной ситуации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получение, оформление и выдача путевки в организации отдыха и оздоровления; оказание помощи в прохождении медицинского осмотра, сборе документов, подтверждающих трудную жизненную ситуацию; отправка (встреча) детей в организации отдыха и оздоровления.</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по социальной работе 1 раз в год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по назначению врача и другое)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измерение температуры тела и артериального давления получателя социальных услуг; контроль приема лекарств, закапывания капель; наложение компрессов, горчичников; растирание (натирание); обработка ран, царапин; внутривенные, внутримышечные, подкожные инъекции (кроме капельниц); проведение мероприятий по физиотерапии; выявление и отслеживание изменений состояния получателя социальных услуг по внешнему виду и самочувствию; контроль за соблюдением предписаний врача, связанных со временем приема, частотой приема, способом приема и сроком годности лекарств.</w:t>
            </w:r>
          </w:p>
          <w:p w:rsidR="001957D7" w:rsidRPr="00BF19AE" w:rsidRDefault="001957D7">
            <w:pPr>
              <w:pStyle w:val="ConsPlusNormal"/>
            </w:pPr>
          </w:p>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ежедневно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оказание экстренной доврачебной помощи.</w:t>
            </w:r>
          </w:p>
          <w:p w:rsidR="001957D7" w:rsidRPr="00BF19AE" w:rsidRDefault="001957D7">
            <w:pPr>
              <w:pStyle w:val="ConsPlusNormal"/>
            </w:pPr>
          </w:p>
          <w:p w:rsidR="001957D7" w:rsidRPr="00BF19AE" w:rsidRDefault="001957D7">
            <w:pPr>
              <w:pStyle w:val="ConsPlusNormal"/>
            </w:pPr>
            <w:r w:rsidRPr="00BF19AE">
              <w:t>Услуга предусматривает систематическое наблюдение 1 раз в день за получателями социальных услуг продолжительностью 15 минут, своевременное выявление отклонений в состоянии их здоровья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менее 1 раза в месяц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адаптивной физической культуре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индивидуальных и групповых занятий по адаптивной физической культуре в соответствии с графиком работы поставщика социальных услуг и индивидуальными назначениями.</w:t>
            </w:r>
          </w:p>
          <w:p w:rsidR="001957D7" w:rsidRPr="00BF19AE" w:rsidRDefault="001957D7">
            <w:pPr>
              <w:pStyle w:val="ConsPlusNormal"/>
            </w:pPr>
          </w:p>
          <w:p w:rsidR="001957D7" w:rsidRPr="00BF19AE" w:rsidRDefault="001957D7">
            <w:pPr>
              <w:pStyle w:val="ConsPlusNormal"/>
            </w:pPr>
            <w:r w:rsidRPr="00BF19AE">
              <w:t>Групповые и индивидуальные занятия для получателей социальных услуг проводятся в период пребывания в организации социального обслуживания продолжительностью 40 минут за 1 занятие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доставка медицинских анализов в специализированной таре в медицинские организации, содействие в организации проведения ежегодной диспансеризации.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населенного пункта или административно-территориального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 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изделиями медицинского назначения, техническими средствами ухода и реабилитации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Услуга предоставляется по медицинским показаниям.</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Медико-социальное обследование получателей социальных услуг при поступлении в организации социального обслуживания и проведение первичного медицинского осмотра и первичной санитарной обработки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осмотра получателя социальных услуг: измерение роста и веса, температуры, осмотр кожных и волосяных покровов, определение психического состояния получателей социальных услуг, анализ полученных сведений, заполнение медицинской документации.</w:t>
            </w:r>
          </w:p>
          <w:p w:rsidR="001957D7" w:rsidRPr="00BF19AE" w:rsidRDefault="001957D7">
            <w:pPr>
              <w:pStyle w:val="ConsPlusNormal"/>
            </w:pPr>
          </w:p>
          <w:p w:rsidR="001957D7" w:rsidRPr="00BF19AE" w:rsidRDefault="001957D7">
            <w:pPr>
              <w:pStyle w:val="ConsPlusNormal"/>
            </w:pPr>
            <w:r w:rsidRPr="00BF19AE">
              <w:t>Услуга предоставляется 1 раз при поступлении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 одной услуги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Психологическая помощь и поддержка, в том числе гражданам, осуществляющим уход на дому за тяжелобольными получателями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психологической помощи и поддержки, включающей беседы, общение, выслушивание, подбадривание, мотивацию к активности, психологическую поддержку жизненного тонуса получателя социальных услуг и граждан, осуществляющих за ним уход на дому.</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(специалистом по социальной работе) на период пребывания в организации социального обслуживания не более 2 раз в неделю,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 Своевременное оказание получателю социальной услуги необходимой социально-психологической помощи и поддержки. Проведение занятий с получателем социальных услуг по коррекции поведения. Подготовка документов на психолого-медико-педагогическую комиссию. Проведение работы с родителями, законными представителями, детьми, а также посещение семьи, в которой проживает ребенок, для осмотра и составления заключения об обстановке в семье, 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не реже 1 раза в месяц.</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консультационной психологической помощи анонимно, в том числе с использованием телефона доверия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предусматривает беседы, общение, выслушивание, подбадривание, мобилизацию к активности, психологическую поддержку жизненного тонуса, а также психологическое консультирование, включающее обсуждение проблем для содействия в мобилизации внутренних ресурсов для последующего решения выявленных проблем и выхода из кризисной ситуации. Услуга может предоставляться по телефону.</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Психологическая диагностика и обследование личности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состоит в выявлении, анализе психологического состояния и индивидуальных особенностей личности получателя социальных услуг для составления рекомендаций по психологической коррекции с использованием специализированной диагностики (тестирование, анкетирование, наблюдение и др.) по проведению реабилитационных мероприятий.</w:t>
            </w:r>
          </w:p>
          <w:p w:rsidR="001957D7" w:rsidRPr="00BF19AE" w:rsidRDefault="001957D7">
            <w:pPr>
              <w:pStyle w:val="ConsPlusNormal"/>
            </w:pPr>
          </w:p>
          <w:p w:rsidR="001957D7" w:rsidRPr="00BF19AE" w:rsidRDefault="001957D7">
            <w:pPr>
              <w:pStyle w:val="ConsPlusNormal"/>
            </w:pPr>
            <w:r w:rsidRPr="00BF19AE">
              <w:t>Услуга предоставляется психологом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родственников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обучению практическим навыкам общего ухода за детьми-инвалидами и детьми с ограниченными возможностями здоровья (лекции, практические занятия).</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медицинской сестрой, учителем-логопедом, учителем-дефектологом или социальным педагогом не более 8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Социально-педагогическая коррекция, включая диагностику и консультирование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выявление и анализ состояния и индивидуальных особенностей личности получателей социальных услуг, влияющих на отклонения в их поведении и взаимоотношениях с окружающими людьми; обеспечение оказания помощи в подготовке домашних заданий, проведение развивающих занятий; разработка программ по возрастным категориям с учетом физических и умственных способностей получателей социальных услуг; создание условий для проведения социально-педагогической реабилитации; проведение занятий с получателями социальных услуг; анализ поведения получателей социальных услуг, их тестирование для определения особенностей социального и индивидуального развития; составление индивидуальных программ коррекции, организация и проведение мероприятий, предусмотренных индивидуальными программами коррекции, направленных на определение степени и характера педагогической запущенности и исправление допущенных педагогических ошибок; консультирование (разъяснение получателям социальных услуг интересующих их социально-педагогических проблем жизнедеятельности в соответствии с практическими потребностями).</w:t>
            </w:r>
          </w:p>
          <w:p w:rsidR="001957D7" w:rsidRPr="00BF19AE" w:rsidRDefault="001957D7">
            <w:pPr>
              <w:pStyle w:val="ConsPlusNormal"/>
            </w:pPr>
          </w:p>
          <w:p w:rsidR="001957D7" w:rsidRPr="00BF19AE" w:rsidRDefault="001957D7">
            <w:pPr>
              <w:pStyle w:val="ConsPlusNormal"/>
            </w:pPr>
            <w:r w:rsidRPr="00BF19AE">
              <w:t>Услуга предоставляется:</w:t>
            </w:r>
          </w:p>
          <w:p w:rsidR="001957D7" w:rsidRPr="00BF19AE" w:rsidRDefault="001957D7">
            <w:pPr>
              <w:pStyle w:val="ConsPlusNormal"/>
            </w:pPr>
          </w:p>
          <w:p w:rsidR="001957D7" w:rsidRPr="00BF19AE" w:rsidRDefault="001957D7">
            <w:pPr>
              <w:pStyle w:val="ConsPlusNormal"/>
            </w:pPr>
            <w:r w:rsidRPr="00BF19AE">
              <w:t>воспитателем - ежедневно продолжительностью не менее 30 минут;</w:t>
            </w:r>
          </w:p>
          <w:p w:rsidR="001957D7" w:rsidRPr="00BF19AE" w:rsidRDefault="001957D7">
            <w:pPr>
              <w:pStyle w:val="ConsPlusNormal"/>
            </w:pPr>
          </w:p>
          <w:p w:rsidR="001957D7" w:rsidRPr="00BF19AE" w:rsidRDefault="001957D7">
            <w:pPr>
              <w:pStyle w:val="ConsPlusNormal"/>
            </w:pPr>
            <w:r w:rsidRPr="00BF19AE">
              <w:t>педагогом-организатором (музыкальным руководителем) (индивидуальные и групповые занятия) - 4 раза в месяц, продолжительность одной услуги 30 минут;</w:t>
            </w:r>
          </w:p>
          <w:p w:rsidR="001957D7" w:rsidRPr="00BF19AE" w:rsidRDefault="001957D7">
            <w:pPr>
              <w:pStyle w:val="ConsPlusNormal"/>
            </w:pPr>
          </w:p>
          <w:p w:rsidR="001957D7" w:rsidRPr="00BF19AE" w:rsidRDefault="001957D7">
            <w:pPr>
              <w:pStyle w:val="ConsPlusNormal"/>
            </w:pPr>
            <w:r w:rsidRPr="00BF19AE">
              <w:t>оказание помощи в подготовке домашних заданий, проведение развивающих занятий воспитателем ежедневно продолжительностью - 90 минут;</w:t>
            </w:r>
          </w:p>
          <w:p w:rsidR="001957D7" w:rsidRPr="00BF19AE" w:rsidRDefault="001957D7">
            <w:pPr>
              <w:pStyle w:val="ConsPlusNormal"/>
            </w:pPr>
          </w:p>
          <w:p w:rsidR="001957D7" w:rsidRPr="00BF19AE" w:rsidRDefault="001957D7">
            <w:pPr>
              <w:pStyle w:val="ConsPlusNormal"/>
            </w:pPr>
            <w:r w:rsidRPr="00BF19AE">
              <w:t>социально-педагогическая диагностика воспитателем (социальным педагогом), учителем-дефектологом (учителем-логопедом), педагогом-организатором (музыкальным руководителем), инструктором по труду - 1 раз в месяц продолжительностью 30 минут;</w:t>
            </w:r>
          </w:p>
          <w:p w:rsidR="001957D7" w:rsidRPr="00BF19AE" w:rsidRDefault="001957D7">
            <w:pPr>
              <w:pStyle w:val="ConsPlusNormal"/>
            </w:pPr>
          </w:p>
          <w:p w:rsidR="001957D7" w:rsidRPr="00BF19AE" w:rsidRDefault="001957D7">
            <w:pPr>
              <w:pStyle w:val="ConsPlusNormal"/>
            </w:pPr>
            <w:r w:rsidRPr="00BF19AE">
              <w:t>консультирование воспитателем 5 раз в месяц, продолжительность одной услуги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ежедневно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 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по использованию трудовых возможностей и обучению доступным профессиональным навыкам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трудотерапии, занятий в лечебно-трудовых мастерских, компьютерных классах, обучение пользованию оборудованием, предметами, средствами для ведения посильной трудовой 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поиск необходимых организаций и предприятий для трудоустройства получателей социальных услуг, переговоры с работодателями, взаимодействие с центрами занятости населения, информирование о ярмарках вакансий.</w:t>
            </w:r>
          </w:p>
          <w:p w:rsidR="001957D7" w:rsidRPr="00BF19AE" w:rsidRDefault="001957D7">
            <w:pPr>
              <w:pStyle w:val="ConsPlusNormal"/>
            </w:pPr>
          </w:p>
          <w:p w:rsidR="001957D7" w:rsidRPr="00BF19AE" w:rsidRDefault="001957D7">
            <w:pPr>
              <w:pStyle w:val="ConsPlusNormal"/>
            </w:pPr>
            <w:r w:rsidRPr="00BF19AE">
              <w:t>Услуга предоставляется получателям социальных услуг в возрасте от 14 до 18 лет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пребывания в организации социального обслуживания. 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w:t>
            </w:r>
          </w:p>
          <w:p w:rsidR="001957D7" w:rsidRPr="00BF19AE" w:rsidRDefault="001957D7">
            <w:pPr>
              <w:pStyle w:val="ConsPlusNormal"/>
            </w:pPr>
          </w:p>
          <w:p w:rsidR="001957D7" w:rsidRPr="00BF19AE" w:rsidRDefault="001957D7">
            <w:pPr>
              <w:pStyle w:val="ConsPlusNormal"/>
            </w:pPr>
            <w:r w:rsidRPr="00BF19AE">
              <w:t>Обеспечение получателя социальных услуг информационно-методическими материалами по указанным вопросам.</w:t>
            </w:r>
          </w:p>
          <w:p w:rsidR="001957D7" w:rsidRPr="00BF19AE" w:rsidRDefault="001957D7">
            <w:pPr>
              <w:pStyle w:val="ConsPlusNormal"/>
            </w:pPr>
          </w:p>
          <w:p w:rsidR="001957D7" w:rsidRPr="00BF19AE" w:rsidRDefault="001957D7">
            <w:pPr>
              <w:pStyle w:val="ConsPlusNormal"/>
            </w:pPr>
            <w:r w:rsidRPr="00BF19AE">
              <w:t>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Представление интересов получателя социальных услуг в отношениях с любыми физическими и юридическими лицами, судебная защита нарушенных прав.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режимных моментов,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Услуга предоставляется на период нахождения в организации социального обслуживания, продолжительность одной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навыкам самообслуживания, поведения в быту и общественных местах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социально-бытовой ориентации и социально-средовой реабилитации, в том числе в специальных комнатах социально-бытовой адаптации, выездных занятий, направленных на включение получателя социальных услуг в общество; обучение навыкам самообслуживания, поведения в быту и обществе, самоконтроля, персональной сохранности и другим формам жизнедеятельности.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13</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СОЦИАЛЬНОЙ УСЛУГИ В ПОЛУСТАЦИОНАРНОЙ ФОРМЕ</w:t>
      </w:r>
    </w:p>
    <w:p w:rsidR="001957D7" w:rsidRDefault="001957D7">
      <w:pPr>
        <w:pStyle w:val="ConsPlusTitle"/>
        <w:jc w:val="center"/>
      </w:pPr>
      <w:r>
        <w:t>СОЦИАЛЬНОГО ОБСЛУЖИВАНИЯ ПО ОБЕСПЕЧЕНИЮ КРАТКОВРЕМЕННОГО</w:t>
      </w:r>
    </w:p>
    <w:p w:rsidR="001957D7" w:rsidRDefault="001957D7">
      <w:pPr>
        <w:pStyle w:val="ConsPlusTitle"/>
        <w:jc w:val="center"/>
      </w:pPr>
      <w:r>
        <w:t>ПРИСМОТРА ЗА ДЕТЬМИ</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2"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 - 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кратковременного присмотра за детьми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включает:</w:t>
            </w:r>
          </w:p>
          <w:p w:rsidR="001957D7" w:rsidRPr="00BF19AE" w:rsidRDefault="001957D7">
            <w:pPr>
              <w:pStyle w:val="ConsPlusNormal"/>
            </w:pPr>
          </w:p>
          <w:p w:rsidR="001957D7" w:rsidRPr="00BF19AE" w:rsidRDefault="001957D7">
            <w:pPr>
              <w:pStyle w:val="ConsPlusNormal"/>
            </w:pPr>
            <w:r w:rsidRPr="00BF19AE">
              <w:t>организацию 4-разового питания дневного сна;</w:t>
            </w:r>
          </w:p>
          <w:p w:rsidR="001957D7" w:rsidRPr="00BF19AE" w:rsidRDefault="001957D7">
            <w:pPr>
              <w:pStyle w:val="ConsPlusNormal"/>
            </w:pPr>
          </w:p>
          <w:p w:rsidR="001957D7" w:rsidRPr="00BF19AE" w:rsidRDefault="001957D7">
            <w:pPr>
              <w:pStyle w:val="ConsPlusNormal"/>
            </w:pPr>
            <w:r w:rsidRPr="00BF19AE">
              <w:t>организацию прогулок и прогулку с детьми в соответствии с планом и с соблюдением техники безопасности;</w:t>
            </w:r>
          </w:p>
          <w:p w:rsidR="001957D7" w:rsidRPr="00BF19AE" w:rsidRDefault="001957D7">
            <w:pPr>
              <w:pStyle w:val="ConsPlusNormal"/>
            </w:pPr>
          </w:p>
          <w:p w:rsidR="001957D7" w:rsidRPr="00BF19AE" w:rsidRDefault="001957D7">
            <w:pPr>
              <w:pStyle w:val="ConsPlusNormal"/>
            </w:pPr>
            <w:r w:rsidRPr="00BF19AE">
              <w:t>организацию и проведение мероприятий в игровой форме по развитию получателя социальных услуг в возрасте от 1,5 лет до 3 лет.</w:t>
            </w:r>
          </w:p>
          <w:p w:rsidR="001957D7" w:rsidRPr="00BF19AE" w:rsidRDefault="001957D7">
            <w:pPr>
              <w:pStyle w:val="ConsPlusNormal"/>
            </w:pPr>
          </w:p>
          <w:p w:rsidR="001957D7" w:rsidRPr="00BF19AE" w:rsidRDefault="001957D7">
            <w:pPr>
              <w:pStyle w:val="ConsPlusNormal"/>
            </w:pPr>
            <w:r w:rsidRPr="00BF19AE">
              <w:t>Услуга предоставляется не более 12 часов в сутки и не более 5 раз в неделю</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14</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ПОЛУСТАЦИОНАРНОЙ ФОРМЕ</w:t>
      </w:r>
    </w:p>
    <w:p w:rsidR="001957D7" w:rsidRDefault="001957D7">
      <w:pPr>
        <w:pStyle w:val="ConsPlusTitle"/>
        <w:jc w:val="center"/>
      </w:pPr>
      <w:r>
        <w:t>СОЦИАЛЬНОГО ОБСЛУЖИВАНИЯ ГРАЖДАНАМ, ЧАСТИЧНО УТРАТИВШИМ</w:t>
      </w:r>
    </w:p>
    <w:p w:rsidR="001957D7" w:rsidRDefault="001957D7">
      <w:pPr>
        <w:pStyle w:val="ConsPlusTitle"/>
        <w:jc w:val="center"/>
      </w:pPr>
      <w:r>
        <w:t>СПОСОБНОСТИ ЛИБО ВОЗМОЖНОСТИ ОСУЩЕСТВЛЯТЬ САМООБСЛУЖИВАНИЕ,</w:t>
      </w:r>
    </w:p>
    <w:p w:rsidR="001957D7" w:rsidRDefault="001957D7">
      <w:pPr>
        <w:pStyle w:val="ConsPlusTitle"/>
        <w:jc w:val="center"/>
      </w:pPr>
      <w:r>
        <w:t>ОБЕСПЕЧИВАТЬ ОСНОВНЫЕ ЖИЗНЕННЫЕ ПОТРЕБНОСТИ В СИЛУ</w:t>
      </w:r>
    </w:p>
    <w:p w:rsidR="001957D7" w:rsidRDefault="001957D7">
      <w:pPr>
        <w:pStyle w:val="ConsPlusTitle"/>
        <w:jc w:val="center"/>
      </w:pPr>
      <w:r>
        <w:t>ЗАБОЛЕВАНИЯ, ТРАВМЫ, ВОЗРАСТА ИЛИ НАЛИЧИЯ ИНВАЛИДНОСТИ</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3"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получателю социальных услуг в жилых помещениях мебели, соответствующей установленным законодательством санитарно-гигиеническим нормативам, удобной в пользовании с учетом физического состояния получателя социальных услуг, в том числе для лиц с ограниченными возможностями.</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получателем социальных услуг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питанием согласно утвержденным нормативам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1-разового разнообразного питания, приготовленного из доброкачественных продуктов, удовлетворяющего потребности получателя социальных услуг по калорийности.</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получателем социальных услуг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получателем социальных услуг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транспортом организации для лечения, обучения, участия в культурных мероприятиях, если по состоянию здоровья получателям социальных услуг противопоказано пользование общественным транспортом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перевозки в медицинские организации по медицинским показаниям в пределах населенного пункта, области.</w:t>
            </w:r>
          </w:p>
          <w:p w:rsidR="001957D7" w:rsidRPr="00BF19AE" w:rsidRDefault="001957D7">
            <w:pPr>
              <w:pStyle w:val="ConsPlusNormal"/>
            </w:pPr>
          </w:p>
          <w:p w:rsidR="001957D7" w:rsidRPr="00BF19AE" w:rsidRDefault="001957D7">
            <w:pPr>
              <w:pStyle w:val="ConsPlusNormal"/>
            </w:pPr>
            <w:r w:rsidRPr="00BF19AE">
              <w:t>Организация перевозки в организации культуры и спорта в пределах населенного пункта по мере необходимости.</w:t>
            </w:r>
          </w:p>
          <w:p w:rsidR="001957D7" w:rsidRPr="00BF19AE" w:rsidRDefault="001957D7">
            <w:pPr>
              <w:pStyle w:val="ConsPlusNormal"/>
            </w:pPr>
          </w:p>
          <w:p w:rsidR="001957D7" w:rsidRPr="00BF19AE" w:rsidRDefault="001957D7">
            <w:pPr>
              <w:pStyle w:val="ConsPlusNormal"/>
            </w:pPr>
            <w:r w:rsidRPr="00BF19AE">
              <w:t>Услуга по перевозке в образовательные организации производится в течение учебного года в пределах населенного пункта или административно-территориального района проживания.</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средств личной гигиены</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средствами личной гигиены:</w:t>
            </w:r>
          </w:p>
          <w:p w:rsidR="001957D7" w:rsidRPr="00BF19AE" w:rsidRDefault="001957D7">
            <w:pPr>
              <w:pStyle w:val="ConsPlusNormal"/>
            </w:pPr>
          </w:p>
          <w:p w:rsidR="001957D7" w:rsidRPr="00BF19AE" w:rsidRDefault="001957D7">
            <w:pPr>
              <w:pStyle w:val="ConsPlusNormal"/>
            </w:pPr>
            <w:r w:rsidRPr="00BF19AE">
              <w:t>туалетное мыло;</w:t>
            </w:r>
          </w:p>
          <w:p w:rsidR="001957D7" w:rsidRPr="00BF19AE" w:rsidRDefault="001957D7">
            <w:pPr>
              <w:pStyle w:val="ConsPlusNormal"/>
            </w:pPr>
          </w:p>
          <w:p w:rsidR="001957D7" w:rsidRPr="00BF19AE" w:rsidRDefault="001957D7">
            <w:pPr>
              <w:pStyle w:val="ConsPlusNormal"/>
            </w:pPr>
            <w:r w:rsidRPr="00BF19AE">
              <w:t>туалетная бумага.</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получателем социальных услуг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Выполнение процедур, связанных с сохранением здоровья получателей социальных услуг (измерение температуры тела, артериального давления, контроль за приемом лекарств по назначению врача и другое)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измерение температуры тела и артериального давления получателя социальных услуг; контроль приема лекарств; проведение мероприятий по физиотерапии; выявление и отслеживание изменений состояния получателя социальных услуг по внешнему виду и самочувствию.</w:t>
            </w:r>
          </w:p>
          <w:p w:rsidR="001957D7" w:rsidRPr="00BF19AE" w:rsidRDefault="001957D7">
            <w:pPr>
              <w:pStyle w:val="ConsPlusNormal"/>
            </w:pPr>
          </w:p>
          <w:p w:rsidR="001957D7" w:rsidRPr="00BF19AE" w:rsidRDefault="001957D7">
            <w:pPr>
              <w:pStyle w:val="ConsPlusNormal"/>
            </w:pPr>
            <w:r w:rsidRPr="00BF19AE">
              <w:t>Услуга оказывается при возникновении у получателя социальной услуги временных проблем со здоровьем, не требующих госпитализации в медицинскую организацию.</w:t>
            </w:r>
          </w:p>
          <w:p w:rsidR="001957D7" w:rsidRPr="00BF19AE" w:rsidRDefault="001957D7">
            <w:pPr>
              <w:pStyle w:val="ConsPlusNormal"/>
            </w:pPr>
          </w:p>
          <w:p w:rsidR="001957D7" w:rsidRPr="00BF19AE" w:rsidRDefault="001957D7">
            <w:pPr>
              <w:pStyle w:val="ConsPlusNormal"/>
            </w:pPr>
            <w:r w:rsidRPr="00BF19AE">
              <w:t>Услуга предоставляется по медицинским показаниям в дни посещения получателем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дневного сна,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с учетом физического и психического состояния получателя социальных услуг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просьбами законных представителей;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Услуга предусматривает своевременное выявление отклонений в состоянии здоровья получателя социальных услуг.</w:t>
            </w:r>
          </w:p>
          <w:p w:rsidR="001957D7" w:rsidRPr="00BF19AE" w:rsidRDefault="001957D7">
            <w:pPr>
              <w:pStyle w:val="ConsPlusNormal"/>
            </w:pPr>
          </w:p>
          <w:p w:rsidR="001957D7" w:rsidRPr="00BF19AE" w:rsidRDefault="001957D7">
            <w:pPr>
              <w:pStyle w:val="ConsPlusNormal"/>
            </w:pPr>
            <w:r w:rsidRPr="00BF19AE">
              <w:t>Контроль за приемом лекарств осуществляется в соответствии с назначением лечащего врача.</w:t>
            </w:r>
          </w:p>
          <w:p w:rsidR="001957D7" w:rsidRPr="00BF19AE" w:rsidRDefault="001957D7">
            <w:pPr>
              <w:pStyle w:val="ConsPlusNormal"/>
            </w:pPr>
          </w:p>
          <w:p w:rsidR="001957D7" w:rsidRPr="00BF19AE" w:rsidRDefault="001957D7">
            <w:pPr>
              <w:pStyle w:val="ConsPlusNormal"/>
            </w:pPr>
            <w:r w:rsidRPr="00BF19AE">
              <w:t>Услуга предоставляется продолжительностью 15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здорового образа жизни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направленных на формирование у получателей социальных услуг здорового образа жизни, в том числе на пропаганду здорового образа жизни, формирование мотивации к здоровому образу жизни, сознательному отказу от вредных привычек и зависимостей, способствующих развитию различных соматических и психических заболеваний; систематизация и обобщение знаний о здоровом образе жизни, формирование активной жизненной позиции.</w:t>
            </w:r>
          </w:p>
          <w:p w:rsidR="001957D7" w:rsidRPr="00BF19AE" w:rsidRDefault="001957D7">
            <w:pPr>
              <w:pStyle w:val="ConsPlusNormal"/>
            </w:pPr>
          </w:p>
          <w:p w:rsidR="001957D7" w:rsidRPr="00BF19AE" w:rsidRDefault="001957D7">
            <w:pPr>
              <w:pStyle w:val="ConsPlusNormal"/>
            </w:pPr>
            <w:r w:rsidRPr="00BF19AE">
              <w:t>Услуга предоставляется не менее 4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адаптивной физической культуре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индивидуальных и групповых занятий по адаптивной (лечебной) физической культуре в соответствии с графиком работы поставщика социальных услуг и индивидуальными назначениями.</w:t>
            </w:r>
          </w:p>
          <w:p w:rsidR="001957D7" w:rsidRPr="00BF19AE" w:rsidRDefault="001957D7">
            <w:pPr>
              <w:pStyle w:val="ConsPlusNormal"/>
            </w:pPr>
          </w:p>
          <w:p w:rsidR="001957D7" w:rsidRPr="00BF19AE" w:rsidRDefault="001957D7">
            <w:pPr>
              <w:pStyle w:val="ConsPlusNormal"/>
            </w:pPr>
            <w:r w:rsidRPr="00BF19AE">
              <w:t>Групповые и индивидуальные занятия для получателей социальных услуг проводятся 2 раза в неделю, продолжительность одной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психологического консультирования; психологическая помощь в мобилизации физических и духовных ресурсов получателя социальных услуг для выхода из кризисного состояния; помощь в налаживании межличностных отношений.</w:t>
            </w:r>
          </w:p>
          <w:p w:rsidR="001957D7" w:rsidRPr="00BF19AE" w:rsidRDefault="001957D7">
            <w:pPr>
              <w:pStyle w:val="ConsPlusNormal"/>
            </w:pPr>
          </w:p>
          <w:p w:rsidR="001957D7" w:rsidRPr="00BF19AE" w:rsidRDefault="001957D7">
            <w:pPr>
              <w:pStyle w:val="ConsPlusNormal"/>
            </w:pPr>
            <w:r w:rsidRPr="00BF19AE">
              <w:t>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индивидуальных занятий с получателем социальных услуг; проведение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для своевременного выявления ситуаций психического дискомфорта.</w:t>
            </w:r>
          </w:p>
          <w:p w:rsidR="001957D7" w:rsidRPr="00BF19AE" w:rsidRDefault="001957D7">
            <w:pPr>
              <w:pStyle w:val="ConsPlusNormal"/>
            </w:pPr>
          </w:p>
          <w:p w:rsidR="001957D7" w:rsidRPr="00BF19AE" w:rsidRDefault="001957D7">
            <w:pPr>
              <w:pStyle w:val="ConsPlusNormal"/>
            </w:pPr>
            <w:r w:rsidRPr="00BF19AE">
              <w:t>Своевременное оказание получателю социальной услуги необходимой социально-психологической помощи и поддержки.</w:t>
            </w:r>
          </w:p>
          <w:p w:rsidR="001957D7" w:rsidRPr="00BF19AE" w:rsidRDefault="001957D7">
            <w:pPr>
              <w:pStyle w:val="ConsPlusNormal"/>
            </w:pPr>
          </w:p>
          <w:p w:rsidR="001957D7" w:rsidRPr="00BF19AE" w:rsidRDefault="001957D7">
            <w:pPr>
              <w:pStyle w:val="ConsPlusNormal"/>
            </w:pPr>
            <w:r w:rsidRPr="00BF19AE">
              <w:t>Проведение занятий с получателем социальных услуг по коррекции поведения.</w:t>
            </w:r>
          </w:p>
          <w:p w:rsidR="001957D7" w:rsidRPr="00BF19AE" w:rsidRDefault="001957D7">
            <w:pPr>
              <w:pStyle w:val="ConsPlusNormal"/>
            </w:pPr>
          </w:p>
          <w:p w:rsidR="001957D7" w:rsidRPr="00BF19AE" w:rsidRDefault="001957D7">
            <w:pPr>
              <w:pStyle w:val="ConsPlusNormal"/>
            </w:pPr>
            <w:r w:rsidRPr="00BF19AE">
              <w:t>Подготовка документов на психолого-медико-педагогическую комиссию.</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родственников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для родственников получателей социальных услуг: лекции, практические занятия.</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взаимодействие с центрами занятости населения, информирование о ярмарках вакансий для граждан с ограниченными возможностями, организация приема специалистов центров занятости населения по месту нахождения поставщиков социальных услуг, содействие в трудоустройстве на рабочие места в организации социального обслуживания или создаваемые при них подразделения.</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мероприятий по использованию трудовых возможностей и обучению доступным профессиональным навыкам</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трудотерапии, занятий в лечебно-трудовых мастерских, компьютерных классах, обучение пользованию оборудованием, предметами, средствами для ведения посильной трудовой 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 соответствии с индивидуальной программой реабилитации или абилитации инвалида.</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документов,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и иного законодательства, а также охраны его прав, свобод и законных интересов. Обеспечение получателя социальных услуг информационно-методическими материалами по указанным вопросам. Предупреждение нарушения личных неимущественных и имущественных прав получателя социальной услуги,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7.</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 в соответствии с индивидуальной программой реабилитации или абилитации инвалида. 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или проведение реабилитационных (адаптационных) мероприятий, в том числе в соответствии с индивидуальными программами реабилитации и абилитации инвалида.</w:t>
            </w:r>
          </w:p>
          <w:p w:rsidR="001957D7" w:rsidRPr="00BF19AE" w:rsidRDefault="001957D7">
            <w:pPr>
              <w:pStyle w:val="ConsPlusNormal"/>
            </w:pPr>
          </w:p>
          <w:p w:rsidR="001957D7" w:rsidRPr="00BF19AE" w:rsidRDefault="001957D7">
            <w:pPr>
              <w:pStyle w:val="ConsPlusNormal"/>
            </w:pPr>
            <w:r w:rsidRPr="00BF19AE">
              <w:t>Составление индивидуального графика проведения реабилитационных (адаптационных) мероприятий с учетом режимных моментов, индивидуальных медицинских показаний, пожеланий получателя социальных услуг, проведение реабилитационных (адаптационных) мероприятий в соответствии с разработанным графиком.</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7.3.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обучении навыкам компьютерной грамотности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предусматривает оказание содействия получателю социальных услуг в изучении основ компьютерной грамотности в домашних условиях либо в организациях, предоставляющих такие услуги, в том числе подбор организаций, проводящих курсы повышения компьютерной грамотности, предоставление информации об организациях, проводящих курсы повышения компьютерной грамотности, запись на курсы по обучению компьютерной грамотности.</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15</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32" w:name="Par5908"/>
      <w:bookmarkEnd w:id="32"/>
      <w:r>
        <w:t>СТАНДАРТ</w:t>
      </w:r>
    </w:p>
    <w:p w:rsidR="001957D7" w:rsidRDefault="001957D7">
      <w:pPr>
        <w:pStyle w:val="ConsPlusTitle"/>
        <w:jc w:val="center"/>
      </w:pPr>
      <w:r>
        <w:t>ПРЕДОСТАВЛЕНИЯ СОЦИАЛЬНЫХ УСЛУГ В ПОЛУСТАЦИОНАРНОЙ ФОРМЕ</w:t>
      </w:r>
    </w:p>
    <w:p w:rsidR="001957D7" w:rsidRDefault="001957D7">
      <w:pPr>
        <w:pStyle w:val="ConsPlusTitle"/>
        <w:jc w:val="center"/>
      </w:pPr>
      <w:r>
        <w:t>СОЦИАЛЬНОГО ОБСЛУЖИВАНИЯ ГРАЖДАНАМ, НАХОДЯЩИМСЯ</w:t>
      </w:r>
    </w:p>
    <w:p w:rsidR="001957D7" w:rsidRDefault="001957D7">
      <w:pPr>
        <w:pStyle w:val="ConsPlusTitle"/>
        <w:jc w:val="center"/>
      </w:pPr>
      <w:r>
        <w:t>НА ДИСПАНСЕРНОМ УЧЕТЕ В МЕДИЦИНСКОЙ ОРГАНИЗАЦИИ В СВЯЗИ</w:t>
      </w:r>
    </w:p>
    <w:p w:rsidR="001957D7" w:rsidRDefault="001957D7">
      <w:pPr>
        <w:pStyle w:val="ConsPlusTitle"/>
        <w:jc w:val="center"/>
      </w:pPr>
      <w:r>
        <w:t>ЛЕЧЕНИЕМ ОТ НАРКОМАНИИ, ПРИ УСЛОВИИ ЧТО БОЛЬНОЙ</w:t>
      </w:r>
    </w:p>
    <w:p w:rsidR="001957D7" w:rsidRDefault="001957D7">
      <w:pPr>
        <w:pStyle w:val="ConsPlusTitle"/>
        <w:jc w:val="center"/>
      </w:pPr>
      <w:r>
        <w:t>НЕ УКЛОНЯЕТСЯ ОТ ЛЕЧЕНИЯ И РЕАБИЛИТАЦИИ</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4"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мебели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получателю социальных услуг в жилых помещениях мебели, соответствующей установленным законодательством санитарно-гигиеническим нормативам, удобной в пользовании с учетом физического состояния получателя социальных услуг, в том числе для лиц с ограниченными возможностями.</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получателем социальных услуг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отдыха, в том числе обеспечение книгами, журналами, газетами,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клубной и кружковой работы, проведение мероприятий по социокультурной реабилитации для формирования и развития интересов получателя социальных услуг, обеспечение книгами, журналами, газетами, настольными играми.</w:t>
            </w:r>
          </w:p>
          <w:p w:rsidR="001957D7" w:rsidRPr="00BF19AE" w:rsidRDefault="001957D7">
            <w:pPr>
              <w:pStyle w:val="ConsPlusNormal"/>
            </w:pPr>
          </w:p>
          <w:p w:rsidR="001957D7" w:rsidRPr="00BF19AE" w:rsidRDefault="001957D7">
            <w:pPr>
              <w:pStyle w:val="ConsPlusNormal"/>
            </w:pPr>
            <w:r w:rsidRPr="00BF19AE">
              <w:t>Проведение занятий, направленных на выявление, формирование и развитие способностей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педагогом-организатором (музыкальным руководителем), инструктором по физкультуре ежедневно продолжительностью 40 минут.</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получателем социальных услуг организации социального обслуживания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психологического консультирования; психологическая помощь в мобилизации физических и духовных ресурсов получателя социальных услуг для выхода из кризисного состояния; помощь в налаживании межличностных отношений.</w:t>
            </w:r>
          </w:p>
          <w:p w:rsidR="001957D7" w:rsidRPr="00BF19AE" w:rsidRDefault="001957D7">
            <w:pPr>
              <w:pStyle w:val="ConsPlusNormal"/>
            </w:pPr>
          </w:p>
          <w:p w:rsidR="001957D7" w:rsidRPr="00BF19AE" w:rsidRDefault="001957D7">
            <w:pPr>
              <w:pStyle w:val="ConsPlusNormal"/>
            </w:pPr>
            <w:r w:rsidRPr="00BF19AE">
              <w:t>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индивидуальных занятий с получателем социальных услуг; проведение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Формирование позитивных интересов (в том числе в сфере досуга)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направленных на выявление, формирование и развитие способностей, позитивных склонностей, социально значимых интересов и мотиваций получателя социальных услуг.</w:t>
            </w:r>
          </w:p>
          <w:p w:rsidR="001957D7" w:rsidRPr="00BF19AE" w:rsidRDefault="001957D7">
            <w:pPr>
              <w:pStyle w:val="ConsPlusNormal"/>
            </w:pPr>
          </w:p>
          <w:p w:rsidR="001957D7" w:rsidRPr="00BF19AE" w:rsidRDefault="001957D7">
            <w:pPr>
              <w:pStyle w:val="ConsPlusNormal"/>
            </w:pPr>
            <w:r w:rsidRPr="00BF19AE">
              <w:t>Формирование стремления к самопознанию, самоопределению, ответственного отношения к себе и другим.</w:t>
            </w:r>
          </w:p>
          <w:p w:rsidR="001957D7" w:rsidRPr="00BF19AE" w:rsidRDefault="001957D7">
            <w:pPr>
              <w:pStyle w:val="ConsPlusNormal"/>
            </w:pPr>
          </w:p>
          <w:p w:rsidR="001957D7" w:rsidRPr="00BF19AE" w:rsidRDefault="001957D7">
            <w:pPr>
              <w:pStyle w:val="ConsPlusNormal"/>
            </w:pPr>
            <w:r w:rsidRPr="00BF19AE">
              <w:t>Организация деятельности клубов по интересам, кружков.</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досуга (праздники, экскурсии и другие культурные мероприятия)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музыкальных занятий, художественно-творческой деятельности, проведение конкурсов, концертов, танцевальных вечеров, экскурсий, групповых и индивидуальных занятий по ознакомлению с окружающим миром, спортивных мероприятий.</w:t>
            </w:r>
          </w:p>
          <w:p w:rsidR="001957D7" w:rsidRPr="00BF19AE" w:rsidRDefault="001957D7">
            <w:pPr>
              <w:pStyle w:val="ConsPlusNormal"/>
            </w:pPr>
          </w:p>
          <w:p w:rsidR="001957D7" w:rsidRPr="00BF19AE" w:rsidRDefault="001957D7">
            <w:pPr>
              <w:pStyle w:val="ConsPlusNormal"/>
            </w:pPr>
            <w:r w:rsidRPr="00BF19AE">
              <w:t>Организация посещений театров, выставок, концертов, праздников, соревнований.</w:t>
            </w:r>
          </w:p>
          <w:p w:rsidR="001957D7" w:rsidRPr="00BF19AE" w:rsidRDefault="001957D7">
            <w:pPr>
              <w:pStyle w:val="ConsPlusNormal"/>
            </w:pPr>
          </w:p>
          <w:p w:rsidR="001957D7" w:rsidRPr="00BF19AE" w:rsidRDefault="001957D7">
            <w:pPr>
              <w:pStyle w:val="ConsPlusNormal"/>
            </w:pPr>
            <w:r w:rsidRPr="00BF19AE">
              <w:t>Услуга предоставляется не реже 1 раза в месяц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Социально-трудовые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трудоустройстве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взаимодействие с центрами занятости населения, информирование о ярмарках вакансий для граждан с ограниченными возможностями, организация приема специалистов центров занятости населения по месту нахождения поставщиков социальных услуг, содействие в трудоустройстве на рабочие места в организации социального обслуживания или создаваемые при них подразделения.</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документов,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защите прав и законных интересов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разъяснение получателю социальных услуг вопросов, касающихся гражданского, жилищного, трудового, пенсионного, уголовного законодательства, а также охраны его прав, свобод и законных интересов. Обеспечение получателя социальных услуг информационно-методическими материалами по указанным вопросам. Предупреждение нарушения личных неимущественных и имущественных прав получателя социальных услуг, восстановление его нарушенных прав.</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получателями социальных услуг организации социального обслуживания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p w:rsidR="001957D7" w:rsidRPr="00BF19AE" w:rsidRDefault="001957D7">
            <w:pPr>
              <w:pStyle w:val="ConsPlusNormal"/>
            </w:pPr>
          </w:p>
          <w:p w:rsidR="001957D7" w:rsidRPr="00BF19AE" w:rsidRDefault="001957D7">
            <w:pPr>
              <w:pStyle w:val="ConsPlusNormal"/>
            </w:pPr>
            <w:r w:rsidRPr="00BF19AE">
              <w:t>Обеспечение условий доступности социальных услуг для инвалидов</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16</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33" w:name="Par6070"/>
      <w:bookmarkEnd w:id="33"/>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ГРАЖДАНАМ, У КОТОРЫХ ОТСУТСТВУЕТ</w:t>
      </w:r>
    </w:p>
    <w:p w:rsidR="001957D7" w:rsidRDefault="001957D7">
      <w:pPr>
        <w:pStyle w:val="ConsPlusTitle"/>
        <w:jc w:val="center"/>
      </w:pPr>
      <w:r>
        <w:t>ВОЗМОЖНОСТЬ ОБЕСПЕЧЕНИЯ ВРЕМЕННОГО УХОДА ЗА РЕБЕНКОМ,</w:t>
      </w:r>
    </w:p>
    <w:p w:rsidR="001957D7" w:rsidRDefault="001957D7">
      <w:pPr>
        <w:pStyle w:val="ConsPlusTitle"/>
        <w:jc w:val="center"/>
      </w:pPr>
      <w:r>
        <w:t>ДЕТЬМИ, В ТОМ ЧИСЛЕ ДЕТЬМИ-ИНВАЛИДАМИ И ДЕТЬМИ</w:t>
      </w:r>
    </w:p>
    <w:p w:rsidR="001957D7" w:rsidRDefault="001957D7">
      <w:pPr>
        <w:pStyle w:val="ConsPlusTitle"/>
        <w:jc w:val="center"/>
      </w:pPr>
      <w:r>
        <w:t>С ОГРАНИЧЕННЫМИ ВОЗМОЖНОСТЯМИ ЗДОРОВЬЯ</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5"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кратковременного присмотра за детьми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кратковременный присмотр на дому с оказанием социально-педагогических услуг, включающий проведение мероприятий в игровой форме по развитию детей и организации их досуга.</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по социальной работе по мере необходимости, но не менее 2 раз в месяц, продолжительность одной услуги 120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17</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ДЕТЯМ-ИНВАЛИДАМ И ДЕТЯМ С ОГРАНИЧЕННЫМИ</w:t>
      </w:r>
    </w:p>
    <w:p w:rsidR="001957D7" w:rsidRDefault="001957D7">
      <w:pPr>
        <w:pStyle w:val="ConsPlusTitle"/>
        <w:jc w:val="center"/>
      </w:pPr>
      <w:r>
        <w:t>ВОЗМОЖНОСТЯМИ ЗДОРОВЬЯ В ВОЗРАСТЕ ОТ РОЖДЕНИЯ ДО 18 ЛЕТ</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 ред. </w:t>
            </w:r>
            <w:hyperlink r:id="rId206"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Постановления</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кратковременного присмотра за детьми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кратковременный присмотр на дому с оказанием социально-педагогических услуг, включающий проведение мероприятий в игровой форме по развитию детей и организации их досуга.</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по социальной работе не менее 2 раз в месяц, продолжительность одной услуги 120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изделиями медицинского назначения, техническими средствами ухода и реабилитации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Услуга предоставляется по медицинским показаниям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прогулок, проведение оздоровительной, в том числе утренней, гимнастики, организация и проведение занятий физкультурой и спортом, водных процедур.</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 организация и проведение санитарно-просветительской работы по повышению социально-медицинской культуры; проведение мероприятий, направленных на снятие стрессового состояния.</w:t>
            </w:r>
          </w:p>
          <w:p w:rsidR="001957D7" w:rsidRPr="00BF19AE" w:rsidRDefault="001957D7">
            <w:pPr>
              <w:pStyle w:val="ConsPlusNormal"/>
            </w:pPr>
          </w:p>
          <w:p w:rsidR="001957D7" w:rsidRPr="00BF19AE" w:rsidRDefault="001957D7">
            <w:pPr>
              <w:pStyle w:val="ConsPlusNormal"/>
            </w:pPr>
            <w:r w:rsidRPr="00BF19AE">
              <w:t>Услуга предоставляется с учетом физического и психического состояния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Консультирование по социально-медицинским вопросам (поддержания и сохранения здоровья получателей социальных услуг, проведения оздоровительных мероприятий, наблюдения за получателями социальных услуг в целях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изучение медицинской документации; осуществление назначения лекарств, медицинских процедур, оздоровительных услуг; выписка направлений к специалистам; заполнение медицинских документов; разъяснение и рекомендации получателю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Обеспечение оказания квалифицированной помощи получателям социальных услуг по вопросам конкретных медицинских проблем.</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медицинским работником не более 4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психологической диагностики, определение перечня коррекционных (профилактических) мероприятий, составление индивидуального плана занятий, проведение занятий в группах взаимоподдержки, проведение индивидуальных занятий с получателями социальных услуг, групповых и индивидуальных психологических тренингов, индивидуальных диагностических процедур психофизического, интеллектуального и эмоционального развития.</w:t>
            </w:r>
          </w:p>
          <w:p w:rsidR="001957D7" w:rsidRPr="00BF19AE" w:rsidRDefault="001957D7">
            <w:pPr>
              <w:pStyle w:val="ConsPlusNormal"/>
            </w:pPr>
          </w:p>
          <w:p w:rsidR="001957D7" w:rsidRPr="00BF19AE" w:rsidRDefault="001957D7">
            <w:pPr>
              <w:pStyle w:val="ConsPlusNormal"/>
            </w:pPr>
            <w:r w:rsidRPr="00BF19AE">
              <w:t>Услуга предоставляется по мере необходимости психологом:</w:t>
            </w:r>
          </w:p>
          <w:p w:rsidR="001957D7" w:rsidRPr="00BF19AE" w:rsidRDefault="001957D7">
            <w:pPr>
              <w:pStyle w:val="ConsPlusNormal"/>
            </w:pPr>
          </w:p>
          <w:p w:rsidR="001957D7" w:rsidRPr="00BF19AE" w:rsidRDefault="001957D7">
            <w:pPr>
              <w:pStyle w:val="ConsPlusNormal"/>
            </w:pPr>
            <w:r w:rsidRPr="00BF19AE">
              <w:t>социально-психологическая диагностика - не менее 1 раза в месяц продолжительностью не менее 40 минут;</w:t>
            </w:r>
          </w:p>
          <w:p w:rsidR="001957D7" w:rsidRPr="00BF19AE" w:rsidRDefault="001957D7">
            <w:pPr>
              <w:pStyle w:val="ConsPlusNormal"/>
            </w:pPr>
          </w:p>
          <w:p w:rsidR="001957D7" w:rsidRPr="00BF19AE" w:rsidRDefault="001957D7">
            <w:pPr>
              <w:pStyle w:val="ConsPlusNormal"/>
            </w:pPr>
            <w:r w:rsidRPr="00BF19AE">
              <w:t>консультирование - не менее 4 раз в месяц, продолжительность одной услуги не менее 30 минут;</w:t>
            </w:r>
          </w:p>
          <w:p w:rsidR="001957D7" w:rsidRPr="00BF19AE" w:rsidRDefault="001957D7">
            <w:pPr>
              <w:pStyle w:val="ConsPlusNormal"/>
            </w:pPr>
          </w:p>
          <w:p w:rsidR="001957D7" w:rsidRPr="00BF19AE" w:rsidRDefault="001957D7">
            <w:pPr>
              <w:pStyle w:val="ConsPlusNormal"/>
            </w:pPr>
            <w:r w:rsidRPr="00BF19AE">
              <w:t>социально-психологическая коррекция - не менее 2 раз в месяц, продолжительность одной услуги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Общение, выслушивание, подбадривание, мотивация к активности, формирование позитивного настроения у получателей социальных услуг, обслуживаемых на дому</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беседа с получателем социальных услуг на интересующие его темы.</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по социальной работе в дни посещения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Социально-педагогические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родственников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обучению практическим навыкам общего ухода за получателями социальных услуг (лекции, практические занятия).</w:t>
            </w:r>
          </w:p>
          <w:p w:rsidR="001957D7" w:rsidRPr="00BF19AE" w:rsidRDefault="001957D7">
            <w:pPr>
              <w:pStyle w:val="ConsPlusNormal"/>
            </w:pPr>
          </w:p>
          <w:p w:rsidR="001957D7" w:rsidRPr="00BF19AE" w:rsidRDefault="001957D7">
            <w:pPr>
              <w:pStyle w:val="ConsPlusNormal"/>
            </w:pPr>
            <w:r w:rsidRPr="00BF19AE">
              <w:t>Услуга предоставляется медицинской сестрой, учителем-логопедом, учителем-дефектологом или социальным педагогом по мере необходимости, но не более 8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включает консультирование, содействие в проведении родителем в игровой форме занятий по отработке практических навыков самообслуживания, общения и контроля.</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педагогом или специалистом по социальной работе не более 2 раз в месяц, 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ознакомление получателя социальных услуг с перечнем необходимых документов и оказание содействия в их сборе, заполнении бланков заявлений, написании сопроводительных писем, направление в соответствующие инстанции необходимых документов, обеспечение контроля их прохождения, разъяснение получателю социальных услуг содержания документов, а также выполнение необходимых действий для восстановления утраченных получателем социальных услуг документов.</w:t>
            </w:r>
          </w:p>
          <w:p w:rsidR="001957D7" w:rsidRPr="00BF19AE" w:rsidRDefault="001957D7">
            <w:pPr>
              <w:pStyle w:val="ConsPlusNormal"/>
            </w:pPr>
          </w:p>
          <w:p w:rsidR="001957D7" w:rsidRPr="00BF19AE" w:rsidRDefault="001957D7">
            <w:pPr>
              <w:pStyle w:val="ConsPlusNormal"/>
            </w:pPr>
            <w:r w:rsidRPr="00BF19AE">
              <w:t>Продолжительность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Содействие в приглашении юриста, нотариуса; консультирование по вопросам, связанным с правом граждан на социальное обслуживание.</w:t>
            </w:r>
          </w:p>
          <w:p w:rsidR="001957D7" w:rsidRPr="00BF19AE" w:rsidRDefault="001957D7">
            <w:pPr>
              <w:pStyle w:val="ConsPlusNormal"/>
            </w:pPr>
          </w:p>
          <w:p w:rsidR="001957D7" w:rsidRPr="00BF19AE" w:rsidRDefault="001957D7">
            <w:pPr>
              <w:pStyle w:val="ConsPlusNormal"/>
            </w:pPr>
            <w:r w:rsidRPr="00BF19AE">
              <w:t>Содействие в решении вопросов, связанных с социальной реабилитацией, социальными выплатами, получением установленных законодательством льгот и преимуществ.</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6.</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 получателем социальных услуг индивидуальных занятий по подбору и использованию технических средств реабилитации, обучению с их помощью передвижению, ориентации в пространстве в соответствии с индивидуальной программой реабилитации или абилитации ребенка-инвалида.</w:t>
            </w:r>
          </w:p>
          <w:p w:rsidR="001957D7" w:rsidRPr="00BF19AE" w:rsidRDefault="001957D7">
            <w:pPr>
              <w:pStyle w:val="ConsPlusNormal"/>
            </w:pPr>
          </w:p>
          <w:p w:rsidR="001957D7" w:rsidRPr="00BF19AE" w:rsidRDefault="001957D7">
            <w:pPr>
              <w:pStyle w:val="ConsPlusNormal"/>
            </w:pPr>
            <w:r w:rsidRPr="00BF19AE">
              <w:t>Развитие практических навыков самостоятельного пользования техническими средствами реабилитации.</w:t>
            </w:r>
          </w:p>
          <w:p w:rsidR="001957D7" w:rsidRPr="00BF19AE" w:rsidRDefault="001957D7">
            <w:pPr>
              <w:pStyle w:val="ConsPlusNormal"/>
            </w:pPr>
          </w:p>
          <w:p w:rsidR="001957D7" w:rsidRPr="00BF19AE" w:rsidRDefault="001957D7">
            <w:pPr>
              <w:pStyle w:val="ConsPlusNormal"/>
            </w:pPr>
            <w:r w:rsidRPr="00BF19AE">
              <w:t>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одной услуги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6.2.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навыкам самообслуживания, поведения в быту и общественных местах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занятий по социально-бытовой ориентации и социально-средовой реабилитации, в том числе в специальных комнатах социально-бытовой адаптации, выездных занятий, направленных на включение получателя социальных услуг в общество; обучение навыкам самообслуживания, поведения в быту и обществе, самоконтроля, персональной сохранности и другим формам жизнедеятельности.</w:t>
            </w:r>
          </w:p>
          <w:p w:rsidR="001957D7" w:rsidRPr="00BF19AE" w:rsidRDefault="001957D7">
            <w:pPr>
              <w:pStyle w:val="ConsPlusNormal"/>
            </w:pPr>
          </w:p>
          <w:p w:rsidR="001957D7" w:rsidRPr="00BF19AE" w:rsidRDefault="001957D7">
            <w:pPr>
              <w:pStyle w:val="ConsPlusNormal"/>
            </w:pPr>
            <w:r w:rsidRPr="00BF19AE">
              <w:t>Услуга предоставляется воспитателем ежедневно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18</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w:t>
      </w:r>
    </w:p>
    <w:p w:rsidR="001957D7" w:rsidRDefault="001957D7">
      <w:pPr>
        <w:pStyle w:val="ConsPlusTitle"/>
        <w:jc w:val="center"/>
      </w:pPr>
      <w:r>
        <w:t>ОБЕСПЕЧИВАТЬ ОСНОВНЫЕ ЖИЗНЕННЫЕ ПОТРЕБНОСТИ В СИЛУ</w:t>
      </w:r>
    </w:p>
    <w:p w:rsidR="001957D7" w:rsidRDefault="001957D7">
      <w:pPr>
        <w:pStyle w:val="ConsPlusTitle"/>
        <w:jc w:val="center"/>
      </w:pPr>
      <w:r>
        <w:t>ЗАБОЛЕВАНИЯ, ТРАВМЫ, ВОЗРАСТА ИЛИ НАЛИЧИЯ ИНВАЛИДНОСТИ</w:t>
      </w:r>
    </w:p>
    <w:p w:rsidR="001957D7" w:rsidRDefault="001957D7">
      <w:pPr>
        <w:pStyle w:val="ConsPlusTitle"/>
        <w:jc w:val="center"/>
      </w:pPr>
      <w:r>
        <w:t>(2 ГРУППА)</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(введен </w:t>
            </w:r>
            <w:hyperlink r:id="rId207"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Постановлением</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топлива от места хранения к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за одно посещение 100 кубических дециметров топлива от места хранения к печи. Услуга предоставляется социальным работником в дни посещения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водой (в жилых помещениях без центрального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не более 40 литров воды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Расчистка снега от входа в дом до дороги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снега с прохожей части от входа в дом до дороги (для граждан, проживающих в жилых домах индивидуального жилищного фонда).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специально отведенных мест</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до 30 литров бытового мусора до специально отведенных мест.</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11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жидких отходов до специально отведенных мест (для получателей социальных услуг, проживающих в домах без централизованного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до 10 литров жидких отходов до специально отведенных мест (для получателей социальных услуг, проживающих в домах без централизованного водоснабжения).</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приеме ванны: присутствие (в квартире) при принятии ванны.</w:t>
            </w:r>
          </w:p>
          <w:p w:rsidR="001957D7" w:rsidRPr="00BF19AE" w:rsidRDefault="001957D7">
            <w:pPr>
              <w:pStyle w:val="ConsPlusNormal"/>
            </w:pPr>
          </w:p>
          <w:p w:rsidR="001957D7" w:rsidRPr="00BF19AE" w:rsidRDefault="001957D7">
            <w:pPr>
              <w:pStyle w:val="ConsPlusNormal"/>
            </w:pPr>
            <w:r w:rsidRPr="00BF19AE">
              <w:t>Услуга предоставляется 1 раз в неделю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просьбами законных представителей.</w:t>
            </w:r>
          </w:p>
          <w:p w:rsidR="001957D7" w:rsidRPr="00BF19AE" w:rsidRDefault="001957D7">
            <w:pPr>
              <w:pStyle w:val="ConsPlusNormal"/>
            </w:pPr>
          </w:p>
          <w:p w:rsidR="001957D7" w:rsidRPr="00BF19AE" w:rsidRDefault="001957D7">
            <w:pPr>
              <w:pStyle w:val="ConsPlusNormal"/>
            </w:pPr>
            <w:r w:rsidRPr="00BF19AE">
              <w:t>Измерение температуры тела, артериального давления, контроль за приемом лекарственных средств.</w:t>
            </w:r>
          </w:p>
          <w:p w:rsidR="001957D7" w:rsidRPr="00BF19AE" w:rsidRDefault="001957D7">
            <w:pPr>
              <w:pStyle w:val="ConsPlusNormal"/>
            </w:pPr>
          </w:p>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содействие в оказании экстренной доврачебной помощи,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получателя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психологической помощи в решении возникших социально-психологических проблем на основе полученной информации, в том числе гражданам, осуществляющим уход на дому за тяжелобольными получателями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имеющим высшее педагогическое, психологическое образование или высшее профессиональное образование с переподготовкой по специальности "Психология",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получателем социальных услуг для своевременного выявления ситуаций психологического дискомфорта или межличностного конфликта и других ситуаций, могущих усугубить трудную жизненную ситуацию; определение необходимости предоставления получателю социальных услуг социально-психологических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содействия в получении срочной психологической помощи осуществляется по мере необходимости</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Общение, выслушивание, подбадривание, мотивация к активности, формирование позитивного настроения у получателей социальных услуг, обслуживаемых на дому</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беседа с получателем социальных услуг на интересующие его темы.</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получении консультативной помощи юриста по вопросам, связанным с правом граждан на социальное обслуживание и защиту своих интересов, содействие в решении вопросов, связанных с социальной реабилитацией, пенсионным обеспечением и другими социальными выплатами, получением установленных законодательством льгот и преимуществ, защитой и соблюдением прав детей на воспитание и заботу о них, или в решении других правовых вопросов.</w:t>
            </w:r>
          </w:p>
          <w:p w:rsidR="001957D7" w:rsidRPr="00BF19AE" w:rsidRDefault="001957D7">
            <w:pPr>
              <w:pStyle w:val="ConsPlusNormal"/>
            </w:pPr>
          </w:p>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19</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w:t>
      </w:r>
    </w:p>
    <w:p w:rsidR="001957D7" w:rsidRDefault="001957D7">
      <w:pPr>
        <w:pStyle w:val="ConsPlusTitle"/>
        <w:jc w:val="center"/>
      </w:pPr>
      <w:r>
        <w:t>ОБЕСПЕЧИВАТЬ ОСНОВНЫЕ ЖИЗНЕННЫЕ ПОТРЕБНОСТИ В СИЛУ</w:t>
      </w:r>
    </w:p>
    <w:p w:rsidR="001957D7" w:rsidRDefault="001957D7">
      <w:pPr>
        <w:pStyle w:val="ConsPlusTitle"/>
        <w:jc w:val="center"/>
      </w:pPr>
      <w:r>
        <w:t>ЗАБОЛЕВАНИЯ, ТРАВМЫ, ВОЗРАСТА ИЛИ НАЛИЧИЯ ИНВАЛИДНОСТИ</w:t>
      </w:r>
    </w:p>
    <w:p w:rsidR="001957D7" w:rsidRDefault="001957D7">
      <w:pPr>
        <w:pStyle w:val="ConsPlusTitle"/>
        <w:jc w:val="center"/>
      </w:pPr>
      <w:r>
        <w:t>(3 ГРУППА)</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(введен </w:t>
            </w:r>
            <w:hyperlink r:id="rId208"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Постановлением</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на дом продуктов питания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продуктов питания в объеме до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промышленных товаров первой необходимости, средств санитарии, гигиены, средств ухода, лекарственных средств, книг, газет, журналов, в том числе обеспечение книгами, газетами, журналами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промышленных товаров первой необходимости, средств санитарии, гигиены, средств ухода весом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Покупка и доставка лекарств, в том числе выписанных по рецепту врача, книг, газет, журналов, в том числе обеспечение книгами, газетами и журналами.</w:t>
            </w:r>
          </w:p>
          <w:p w:rsidR="001957D7" w:rsidRPr="00BF19AE" w:rsidRDefault="001957D7">
            <w:pPr>
              <w:pStyle w:val="ConsPlusNormal"/>
            </w:pPr>
          </w:p>
          <w:p w:rsidR="001957D7" w:rsidRPr="00BF19AE" w:rsidRDefault="001957D7">
            <w:pPr>
              <w:pStyle w:val="ConsPlusNormal"/>
            </w:pPr>
            <w:r w:rsidRPr="00BF19AE">
              <w:t>Оформление подписки на газеты и журналы за счет средств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приготовлении пищи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приготовлении пищи получателю социальных услуг, но не более 4 операций за одно посещение (чистка сырых и вареных овощей, нарезка хлебных, мясных, колбасных изделий, сыра, кипячение воды, молока, приготовление легких супов из пакетов, каш, полуфабрикатов), разогрев блюд.</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Заполнение квитанций и оплата за счет средств получателя социальных услуг жилищно-коммунальных услуг и услуг связи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получение имеющихся у получателя социальных услуг квитанций на оплату жилищно-коммунальных услуг и услуг связи, при необходимости - снятие показаний счетчика, заполнение квитанций, оплата квитанций, мобильной связи.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топлива (в жилых помещениях без центрального отопления)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не более 12 кубических метров дров, угля.</w:t>
            </w:r>
          </w:p>
          <w:p w:rsidR="001957D7" w:rsidRPr="00BF19AE" w:rsidRDefault="001957D7">
            <w:pPr>
              <w:pStyle w:val="ConsPlusNormal"/>
            </w:pPr>
          </w:p>
          <w:p w:rsidR="001957D7" w:rsidRPr="00BF19AE" w:rsidRDefault="001957D7">
            <w:pPr>
              <w:pStyle w:val="ConsPlusNormal"/>
            </w:pPr>
            <w:r w:rsidRPr="00BF19AE">
              <w:t>Обращение в газовую службу, частные организации, органы местного самоуправления для оформления заявки на обеспечение газовыми баллонами, твердым топливом (другими видами топлива); оказание содействия в складировании топлива в предназначенное для него помещение.</w:t>
            </w:r>
          </w:p>
          <w:p w:rsidR="001957D7" w:rsidRPr="00BF19AE" w:rsidRDefault="001957D7">
            <w:pPr>
              <w:pStyle w:val="ConsPlusNormal"/>
            </w:pPr>
          </w:p>
          <w:p w:rsidR="001957D7" w:rsidRPr="00BF19AE" w:rsidRDefault="001957D7">
            <w:pPr>
              <w:pStyle w:val="ConsPlusNormal"/>
            </w:pPr>
            <w:r w:rsidRPr="00BF19AE">
              <w:t>Покупка топлива предоставляется социальным работником при одном посещении 1 раз в год продолжительностью 35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топлива от места хранения к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за одно посещение 100 кубических дециметров топлива от места хранения к печи.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водой (в жилых помещениях без центрального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не более 40 литров воды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Расчистка снега от входа в дом до дороги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снега с прохожей части от входа в дом до дороги (для граждан, проживающих в жилых домах индивидуального жилищного фонда).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комнат площадью не более 16 квадратных метров: проветривание, уборка пыли, подметание пола или сухая чистка ковров пылесосом; удаление пыли с корпусной мебели, влажная уборка с использованием инвентаря, предоставленного получателем социальных услуг.</w:t>
            </w:r>
          </w:p>
          <w:p w:rsidR="001957D7" w:rsidRPr="00BF19AE" w:rsidRDefault="001957D7">
            <w:pPr>
              <w:pStyle w:val="ConsPlusNormal"/>
            </w:pPr>
          </w:p>
          <w:p w:rsidR="001957D7" w:rsidRPr="00BF19AE" w:rsidRDefault="001957D7">
            <w:pPr>
              <w:pStyle w:val="ConsPlusNormal"/>
            </w:pPr>
            <w:r w:rsidRPr="00BF19AE">
              <w:t>Уборка кухни, ванной и туалетной комнат: чистка поверхности раковин на кухне, ванной, одной ванны и одного унитаза с использованием чистящих средств и инвентаря, предоставленных получателем социальных услуг, подметание, влажная уборка.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специально отведенных мест</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30 литров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11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жидких отходов до специально отведенных мест (для получателей социальных услуг, проживающих в домах без централизованного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до 10 литров жидких отходов до специально отведенных мест (для получателей социальных услуг, проживающих в домах без централизованного водоснабжения).</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приеме ванны: присутствие (в квартире) при принятии ванны. Услуга предоставляется 1 раз в неделю продолжительностью 20 минут за одно посещение.</w:t>
            </w:r>
          </w:p>
          <w:p w:rsidR="001957D7" w:rsidRPr="00BF19AE" w:rsidRDefault="001957D7">
            <w:pPr>
              <w:pStyle w:val="ConsPlusNormal"/>
            </w:pPr>
          </w:p>
          <w:p w:rsidR="001957D7" w:rsidRPr="00BF19AE" w:rsidRDefault="001957D7">
            <w:pPr>
              <w:pStyle w:val="ConsPlusNormal"/>
            </w:pPr>
            <w:r w:rsidRPr="00BF19AE">
              <w:t>Обеспечение ухода за ногтями: услуга предоставляется социальным работником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по уходу за ногтями рук - 1 раз в неделю;</w:t>
            </w:r>
          </w:p>
          <w:p w:rsidR="001957D7" w:rsidRPr="00BF19AE" w:rsidRDefault="001957D7">
            <w:pPr>
              <w:pStyle w:val="ConsPlusNormal"/>
            </w:pPr>
          </w:p>
          <w:p w:rsidR="001957D7" w:rsidRPr="00BF19AE" w:rsidRDefault="001957D7">
            <w:pPr>
              <w:pStyle w:val="ConsPlusNormal"/>
            </w:pPr>
            <w:r w:rsidRPr="00BF19AE">
              <w:t>по уходу за ногтями ног - 1 раз в месяц</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Сопровождение вне дома (в медицинские организации, кредитные организации, отделения связи, органы местного самоуправления поселений, городского округа и муниципальных районов Новгородской области в пределах административно-территориального района проживания, магазины, учреждения культуры, бани)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при одевании, обувании получателя социальной услуги, ожидание получателя социальной услуги в предварительно согласованное время, сопровождение получателя социальной услуги в медицинские организации, кредитные организации, отделения связи, органы местного самоуправления, на прогулке - в диаметре 1000 метров от дома, возвращение вместе с получателем социальной услуги к нему домой, если иное предварительно не оговорено при согласовании маршрута.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80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Сдача за счет средств получателя социальных услуг вещей в стирку, химчистку, ремонт, обратная их доставка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вещей в специализированные службы быта, сдача за счет средств получателя социальных услуг вещей в стирку и доставка их обратно в объеме не более 7 кг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35 минут за одно посещение при наличии специализированных служб быта в населенном пункте проживания получателя социальной услуги</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ритуальных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ритуальных услуг: организация медицинского освидетельствования факта смерти, оформление всех необходимых документов, содействие в организации ритуальных услуг в пределах гарантированного перечня услуг по погребению.</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100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раз</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выписке и (или) получении рецептов.</w:t>
            </w:r>
          </w:p>
          <w:p w:rsidR="001957D7" w:rsidRPr="00BF19AE" w:rsidRDefault="001957D7">
            <w:pPr>
              <w:pStyle w:val="ConsPlusNormal"/>
            </w:pPr>
          </w:p>
          <w:p w:rsidR="001957D7" w:rsidRPr="00BF19AE" w:rsidRDefault="001957D7">
            <w:pPr>
              <w:pStyle w:val="ConsPlusNormal"/>
            </w:pPr>
            <w:r w:rsidRPr="00BF19AE">
              <w:t>Покупка за счет средств получателя социальных услуг и доставка лекарств, изделий медицинского назначения, технических средств ухода и реабилитации, в том числе выписанных по рецепту врача,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по мере необходимости продолжительностью 33 минуты в пределах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просьбами законных представителей.</w:t>
            </w:r>
          </w:p>
          <w:p w:rsidR="001957D7" w:rsidRPr="00BF19AE" w:rsidRDefault="001957D7">
            <w:pPr>
              <w:pStyle w:val="ConsPlusNormal"/>
            </w:pPr>
          </w:p>
          <w:p w:rsidR="001957D7" w:rsidRPr="00BF19AE" w:rsidRDefault="001957D7">
            <w:pPr>
              <w:pStyle w:val="ConsPlusNormal"/>
            </w:pPr>
            <w:r w:rsidRPr="00BF19AE">
              <w:t>Измерение температуры тела, артериального давления, контроль за приемом лекарственных средств.</w:t>
            </w:r>
          </w:p>
          <w:p w:rsidR="001957D7" w:rsidRPr="00BF19AE" w:rsidRDefault="001957D7">
            <w:pPr>
              <w:pStyle w:val="ConsPlusNormal"/>
            </w:pPr>
          </w:p>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содействие в оказании экстренной доврачебной помощи,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вызов врача на дом.</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социально-медицинской реабилитации, предусмотренной индивидуальной программой реабилитации и абилитации.</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w:t>
            </w:r>
          </w:p>
          <w:p w:rsidR="001957D7" w:rsidRPr="00BF19AE" w:rsidRDefault="001957D7">
            <w:pPr>
              <w:pStyle w:val="ConsPlusNormal"/>
            </w:pPr>
          </w:p>
          <w:p w:rsidR="001957D7" w:rsidRPr="00BF19AE" w:rsidRDefault="001957D7">
            <w:pPr>
              <w:pStyle w:val="ConsPlusNormal"/>
            </w:pPr>
            <w:r w:rsidRPr="00BF19AE">
              <w:t>Организация и проведение санитарно-просветительной работы по повышению социально-медицинской культуры граждан.</w:t>
            </w:r>
          </w:p>
          <w:p w:rsidR="001957D7" w:rsidRPr="00BF19AE" w:rsidRDefault="001957D7">
            <w:pPr>
              <w:pStyle w:val="ConsPlusNormal"/>
            </w:pPr>
          </w:p>
          <w:p w:rsidR="001957D7" w:rsidRPr="00BF19AE" w:rsidRDefault="001957D7">
            <w:pPr>
              <w:pStyle w:val="ConsPlusNormal"/>
            </w:pPr>
            <w:r w:rsidRPr="00BF19AE">
              <w:t>Проведение оздоровительных мероприятий и их необходимость определяются с учетом состояния здоровья получателя социальных услуг и рекомендации врача.</w:t>
            </w:r>
          </w:p>
          <w:p w:rsidR="001957D7" w:rsidRPr="00BF19AE" w:rsidRDefault="001957D7">
            <w:pPr>
              <w:pStyle w:val="ConsPlusNormal"/>
            </w:pPr>
          </w:p>
          <w:p w:rsidR="001957D7" w:rsidRPr="00BF19AE" w:rsidRDefault="001957D7">
            <w:pPr>
              <w:pStyle w:val="ConsPlusNormal"/>
            </w:pPr>
            <w:r w:rsidRPr="00BF19AE">
              <w:t>Услуга предоставляется при наличии специалистов 1 раз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получателя социальных услуг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при необходимости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психологической помощи в решении возникших социально-психологических проблем на основе полученной информации, в том числе гражданам, осуществляющим уход на дому за тяжелобольными получателями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имеющим высшее педагогическое, психологическое образование или высшее профессиональное образование с переподготовкой по специальности "Психология",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получателем социальных услуг для своевременного выявления ситуаций психологического дискомфорта или межличностного конфликта и других ситуаций, могущих усугубить трудную жизненную ситуацию; определение необходимости предоставления получателю социальных услуг социально-психологических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содействия в получении срочной психологической помощи осуществляется по мере необходимости</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Общение, выслушивание, подбадривание, мотивация к активности, формирование позитивного настроения у получателей социальных услуг, обслуживаемых на дому</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беседа с получателем социальных услуг на интересующие его темы.</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получателю социальных услуг в оформлении различных документов (удостоверяющих личность, документов на получение мер социальной поддержки, пенсий, пособий, на решение других вопросов социальной реабилитации):</w:t>
            </w:r>
          </w:p>
          <w:p w:rsidR="001957D7" w:rsidRPr="00BF19AE" w:rsidRDefault="001957D7">
            <w:pPr>
              <w:pStyle w:val="ConsPlusNormal"/>
            </w:pPr>
          </w:p>
          <w:p w:rsidR="001957D7" w:rsidRPr="00BF19AE" w:rsidRDefault="001957D7">
            <w:pPr>
              <w:pStyle w:val="ConsPlusNormal"/>
            </w:pPr>
            <w:r w:rsidRPr="00BF19AE">
              <w:t>содействие в заполнении форм и бланков, направление документов в соответствующие инстанции, предоставление разъяснений получателю социальных услуг в отношении содержания необходимых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год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получении консультативной помощи юриста по вопросам, связанным с правом граждан на социальное обслуживание и защиту своих интересов, содействие в решении вопросов, связанных с социальной реабилитацией, пенсионным обеспечением и другими социальными выплатами, получением установленных законодательством льгот и преимуществ, защитой и соблюдением прав детей на воспитание и заботу о них или в решении других правовых вопросов.</w:t>
            </w:r>
          </w:p>
          <w:p w:rsidR="001957D7" w:rsidRPr="00BF19AE" w:rsidRDefault="001957D7">
            <w:pPr>
              <w:pStyle w:val="ConsPlusNormal"/>
            </w:pPr>
          </w:p>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сопроводительных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при необходимости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развитие у инвалидов (детей-инвалидов) практических навыков самостоятельного пользования техническими средствами реабилитации, проведение занятий по обучению.</w:t>
            </w:r>
          </w:p>
          <w:p w:rsidR="001957D7" w:rsidRPr="00BF19AE" w:rsidRDefault="001957D7">
            <w:pPr>
              <w:pStyle w:val="ConsPlusNormal"/>
            </w:pPr>
          </w:p>
          <w:p w:rsidR="001957D7" w:rsidRPr="00BF19AE" w:rsidRDefault="001957D7">
            <w:pPr>
              <w:pStyle w:val="ConsPlusNormal"/>
            </w:pPr>
            <w:r w:rsidRPr="00BF19AE">
              <w:t>Услуга предоставляется при необходимости в дни посещения социальным работником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реализации индивидуальных программ реабилитации и абилитации.</w:t>
            </w:r>
          </w:p>
          <w:p w:rsidR="001957D7" w:rsidRPr="00BF19AE" w:rsidRDefault="001957D7">
            <w:pPr>
              <w:pStyle w:val="ConsPlusNormal"/>
            </w:pPr>
          </w:p>
          <w:p w:rsidR="001957D7" w:rsidRPr="00BF19AE" w:rsidRDefault="001957D7">
            <w:pPr>
              <w:pStyle w:val="ConsPlusNormal"/>
            </w:pPr>
            <w:r w:rsidRPr="00BF19AE">
              <w:t>Проведение индивидуальных занятий с использованием методов замедления потери памяти (работа с воспоминаниями, ориентация на реальность, когнитивная стимуляция, восстановление утраченных когнитивных функций (при возможности)).</w:t>
            </w:r>
          </w:p>
          <w:p w:rsidR="001957D7" w:rsidRPr="00BF19AE" w:rsidRDefault="001957D7">
            <w:pPr>
              <w:pStyle w:val="ConsPlusNormal"/>
            </w:pPr>
          </w:p>
          <w:p w:rsidR="001957D7" w:rsidRPr="00BF19AE" w:rsidRDefault="001957D7">
            <w:pPr>
              <w:pStyle w:val="ConsPlusNormal"/>
            </w:pPr>
            <w:r w:rsidRPr="00BF19AE">
              <w:t>услуга предоставляется по мере необходимости в дни посещения социальным работником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20</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w:t>
      </w:r>
    </w:p>
    <w:p w:rsidR="001957D7" w:rsidRDefault="001957D7">
      <w:pPr>
        <w:pStyle w:val="ConsPlusTitle"/>
        <w:jc w:val="center"/>
      </w:pPr>
      <w:r>
        <w:t>ОБЕСПЕЧИВАТЬ ОСНОВНЫЕ ЖИЗНЕННЫЕ ПОТРЕБНОСТИ В СИЛУ</w:t>
      </w:r>
    </w:p>
    <w:p w:rsidR="001957D7" w:rsidRDefault="001957D7">
      <w:pPr>
        <w:pStyle w:val="ConsPlusTitle"/>
        <w:jc w:val="center"/>
      </w:pPr>
      <w:r>
        <w:t>ЗАБОЛЕВАНИЯ, ТРАВМЫ, ВОЗРАСТА ИЛИ НАЛИЧИЯ ИНВАЛИДНОСТИ</w:t>
      </w:r>
    </w:p>
    <w:p w:rsidR="001957D7" w:rsidRDefault="001957D7">
      <w:pPr>
        <w:pStyle w:val="ConsPlusTitle"/>
        <w:jc w:val="center"/>
      </w:pPr>
      <w:r>
        <w:t>(4 ГРУППА)</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(введен </w:t>
            </w:r>
            <w:hyperlink r:id="rId209"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Постановлением</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на дом продуктов питания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продуктов питания в объеме до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промышленных товаров первой необходимости, средств санитарии, гигиены, средств ухода, книг, газет, журналов, в том числе обеспечение книгами, газетами, журналами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промышленных товаров первой необходимости, средств санитарии, гигиены, средств ухода весом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Покупка и доставка лекарств, в том числе выписанных по рецепту врача, книг, газет, журналов, в том числе обеспечение книгами, газетами и журналами.</w:t>
            </w:r>
          </w:p>
          <w:p w:rsidR="001957D7" w:rsidRPr="00BF19AE" w:rsidRDefault="001957D7">
            <w:pPr>
              <w:pStyle w:val="ConsPlusNormal"/>
            </w:pPr>
          </w:p>
          <w:p w:rsidR="001957D7" w:rsidRPr="00BF19AE" w:rsidRDefault="001957D7">
            <w:pPr>
              <w:pStyle w:val="ConsPlusNormal"/>
            </w:pPr>
            <w:r w:rsidRPr="00BF19AE">
              <w:t>Оформление подписки на газеты и журналы за счет средств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приготовлении пищи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приготовлении пищи получателю социальных услуг, но не более 4 операций за одно посещение (чистка сырых и вареных овощей, нарезка хлебных, мясных, колбасных изделий, сыра, кипячение воды, молока, приготовление легких супов из пакетов, каш, полуфабрикатов), разогрев блюд.</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3 раза в неделю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Заполнение квитанций и оплата за счет средств получателя социальных услуг жилищно-коммунальных услуг и услуг связи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получение имеющихся у получателя социальных услуг квитанций на оплату жилищно-коммунальных услуг и услуг связи, при необходимости - снятие показаний счетчика, заполнение квитанций, оплата квитанций, мобильной связи.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топлива (в жилых помещениях без центрального отопления)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не более 12 кубических метров дров, угля.</w:t>
            </w:r>
          </w:p>
          <w:p w:rsidR="001957D7" w:rsidRPr="00BF19AE" w:rsidRDefault="001957D7">
            <w:pPr>
              <w:pStyle w:val="ConsPlusNormal"/>
            </w:pPr>
          </w:p>
          <w:p w:rsidR="001957D7" w:rsidRPr="00BF19AE" w:rsidRDefault="001957D7">
            <w:pPr>
              <w:pStyle w:val="ConsPlusNormal"/>
            </w:pPr>
            <w:r w:rsidRPr="00BF19AE">
              <w:t>Обращение в газовую службу, частные организации, органы местного самоуправления для оформления заявки на обеспечение газовыми баллонами, твердым топливом (другими видами топлива); оказание содействия в складировании топлива в предназначенное для него помещение.</w:t>
            </w:r>
          </w:p>
          <w:p w:rsidR="001957D7" w:rsidRPr="00BF19AE" w:rsidRDefault="001957D7">
            <w:pPr>
              <w:pStyle w:val="ConsPlusNormal"/>
            </w:pPr>
          </w:p>
          <w:p w:rsidR="001957D7" w:rsidRPr="00BF19AE" w:rsidRDefault="001957D7">
            <w:pPr>
              <w:pStyle w:val="ConsPlusNormal"/>
            </w:pPr>
            <w:r w:rsidRPr="00BF19AE">
              <w:t>Покупка топлива предоставляется социальным работником при одном посещении 1 раз в год продолжительностью 35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топлива от места хранения к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за одно посещение 100 кубических дециметров топлива от места хранения к печи.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водой (в жилых помещениях без центрального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не более 40 литров воды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Расчистка снега от входа в дом до дороги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снега с прохожей части от входа в дом до дороги (для граждан, проживающих в жилых домах индивидуального жилищного фонда).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комнат площадью не более 16 квадратных метров: проветривание, уборка пыли, подметание пола или сухая чистка ковров пылесосом, удаление пыли с корпусной мебели, влажная уборка с использованием инвентаря, предоставленного получателем социальных услуг.</w:t>
            </w:r>
          </w:p>
          <w:p w:rsidR="001957D7" w:rsidRPr="00BF19AE" w:rsidRDefault="001957D7">
            <w:pPr>
              <w:pStyle w:val="ConsPlusNormal"/>
            </w:pPr>
          </w:p>
          <w:p w:rsidR="001957D7" w:rsidRPr="00BF19AE" w:rsidRDefault="001957D7">
            <w:pPr>
              <w:pStyle w:val="ConsPlusNormal"/>
            </w:pPr>
            <w:r w:rsidRPr="00BF19AE">
              <w:t>Уборка кухни, ванной и туалетной комнат: чистка поверхности раковин на кухне, ванной, одной ванны и одного унитаза с использованием чистящих средств и инвентаря, предоставленных получателем социальных услуг, подметание, влажная уборка.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специально отведенных мест</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30 литров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11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жидких отходов до специально отведенных мест (для получателей социальных услуг, проживающих в домах без централизованного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до 10 литров жидких отходов до специально отведенных мест (для получателей социальных услуг, проживающих в домах без централизованного водоснабжения).</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приеме ванны: содействие при мытье труднодоступных частей тела, оказание помощи в вытирании труднодоступных частей тела полотенцем. Услуга предоставляется 1 раз в неделю продолжительностью 30 минут за одно посещение.</w:t>
            </w:r>
          </w:p>
          <w:p w:rsidR="001957D7" w:rsidRPr="00BF19AE" w:rsidRDefault="001957D7">
            <w:pPr>
              <w:pStyle w:val="ConsPlusNormal"/>
            </w:pPr>
          </w:p>
          <w:p w:rsidR="001957D7" w:rsidRPr="00BF19AE" w:rsidRDefault="001957D7">
            <w:pPr>
              <w:pStyle w:val="ConsPlusNormal"/>
            </w:pPr>
            <w:r w:rsidRPr="00BF19AE">
              <w:t>Обеспечение ухода за ногтями. Услуга предоставляется социальным работником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по уходу за ногтями рук - 1 раз в неделю;</w:t>
            </w:r>
          </w:p>
          <w:p w:rsidR="001957D7" w:rsidRPr="00BF19AE" w:rsidRDefault="001957D7">
            <w:pPr>
              <w:pStyle w:val="ConsPlusNormal"/>
            </w:pPr>
          </w:p>
          <w:p w:rsidR="001957D7" w:rsidRPr="00BF19AE" w:rsidRDefault="001957D7">
            <w:pPr>
              <w:pStyle w:val="ConsPlusNormal"/>
            </w:pPr>
            <w:r w:rsidRPr="00BF19AE">
              <w:t>по уходу за ногтями ног - 1 раз в месяц.</w:t>
            </w:r>
          </w:p>
          <w:p w:rsidR="001957D7" w:rsidRPr="00BF19AE" w:rsidRDefault="001957D7">
            <w:pPr>
              <w:pStyle w:val="ConsPlusNormal"/>
            </w:pPr>
          </w:p>
          <w:p w:rsidR="001957D7" w:rsidRPr="00BF19AE" w:rsidRDefault="001957D7">
            <w:pPr>
              <w:pStyle w:val="ConsPlusNormal"/>
            </w:pPr>
            <w:r w:rsidRPr="00BF19AE">
              <w:t>Оказание помощи в смене нательного и постельного белья: услуга предоставляется социальным работником 1 раз в неделю продолжительностью 20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помощи при использовании средств личной гигиены и (или) в пользовании туалетом: услуга предоставляется социальным работником в дни посещения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содействия в стрижке волос: услуга предоставляется социальным работником 1 раз в месяц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Сопровождение вне дома (в медицинские организации, кредитные организации, отделения связи, органы местного самоуправления поселений, городского округа и муниципальных районов Новгородской области, в пределах административно-территориального района проживания, магазины, учреждения культуры, бани)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при одевании, обувании получателя социальной услуги, ожидание получателя социальной услуги в предварительно согласованное время, сопровождение получателя социальной услуги в медицинские организации, кредитные организации, отделения связи, органы местного самоуправления, на прогулке - в диаметре 1000 метров от дома, возвращение вместе с получателем социальной услуги к нему домой, если иное предварительно не оговорено при согласовании маршрута.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80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Сдача за счет средств получателя социальных услуг вещей в стирку, химчистку, ремонт, обратная их доставка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вещей в специализированные службы быта, сдача за счет средств получателя социальных услуг вещей в стирку и доставка их обратно в объеме не более 7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35 минут за одно посещение при наличии специализированных служб быта в населенном пункте проживания получателя социальной услуги</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ритуальных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ритуальных услуг: организация медицинского освидетельствования факта смерти, оформление всех необходимых документов, содействие в организации ритуальных услуг в пределах гарантированного перечня услуг по погребению.</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100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раз</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выписке и (или) получении рецептов.</w:t>
            </w:r>
          </w:p>
          <w:p w:rsidR="001957D7" w:rsidRPr="00BF19AE" w:rsidRDefault="001957D7">
            <w:pPr>
              <w:pStyle w:val="ConsPlusNormal"/>
            </w:pPr>
          </w:p>
          <w:p w:rsidR="001957D7" w:rsidRPr="00BF19AE" w:rsidRDefault="001957D7">
            <w:pPr>
              <w:pStyle w:val="ConsPlusNormal"/>
            </w:pPr>
            <w:r w:rsidRPr="00BF19AE">
              <w:t>Покупка за счет средств получателя социальных услуг и доставка лекарств, изделий медицинского назначения, технических средств ухода и реабилитации, в том числе выписанных по рецепту врача,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33 минуты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просьбами законных представителей.</w:t>
            </w:r>
          </w:p>
          <w:p w:rsidR="001957D7" w:rsidRPr="00BF19AE" w:rsidRDefault="001957D7">
            <w:pPr>
              <w:pStyle w:val="ConsPlusNormal"/>
            </w:pPr>
          </w:p>
          <w:p w:rsidR="001957D7" w:rsidRPr="00BF19AE" w:rsidRDefault="001957D7">
            <w:pPr>
              <w:pStyle w:val="ConsPlusNormal"/>
            </w:pPr>
            <w:r w:rsidRPr="00BF19AE">
              <w:t>Измерение температуры тела, артериального давления, контроль за приемом лекарственных средств. Выявление видимых нарушений в поведении получателя социальных услуг, выслушивание жалоб получателя социальных услуг, осмотр кожных</w:t>
            </w:r>
          </w:p>
          <w:p w:rsidR="001957D7" w:rsidRPr="00BF19AE" w:rsidRDefault="001957D7">
            <w:pPr>
              <w:pStyle w:val="ConsPlusNormal"/>
            </w:pPr>
          </w:p>
          <w:p w:rsidR="001957D7" w:rsidRPr="00BF19AE" w:rsidRDefault="001957D7">
            <w:pPr>
              <w:pStyle w:val="ConsPlusNormal"/>
            </w:pPr>
            <w:r w:rsidRPr="00BF19AE">
              <w:t>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содействие в оказании экстренной доврачебной помощи,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30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вызов врача на дом, доставка медицинских анализов в специализированной таре в медицинские организации.</w:t>
            </w:r>
          </w:p>
          <w:p w:rsidR="001957D7" w:rsidRPr="00BF19AE" w:rsidRDefault="001957D7">
            <w:pPr>
              <w:pStyle w:val="ConsPlusNormal"/>
            </w:pPr>
          </w:p>
          <w:p w:rsidR="001957D7" w:rsidRPr="00BF19AE" w:rsidRDefault="001957D7">
            <w:pPr>
              <w:pStyle w:val="ConsPlusNormal"/>
            </w:pPr>
            <w:r w:rsidRPr="00BF19AE">
              <w:t>Содействие в получении медицинских услуг на дому: перевязки по назначению лечащего врача, закапывание капель, проведение ингаляции, наложение компрессов, обработка пролежней.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социально-медицинской реабилитации, предусмотренной индивидуальной программой реабилитации и абилитации.</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w:t>
            </w:r>
          </w:p>
          <w:p w:rsidR="001957D7" w:rsidRPr="00BF19AE" w:rsidRDefault="001957D7">
            <w:pPr>
              <w:pStyle w:val="ConsPlusNormal"/>
            </w:pPr>
          </w:p>
          <w:p w:rsidR="001957D7" w:rsidRPr="00BF19AE" w:rsidRDefault="001957D7">
            <w:pPr>
              <w:pStyle w:val="ConsPlusNormal"/>
            </w:pPr>
            <w:r w:rsidRPr="00BF19AE">
              <w:t>Организация и проведение санитарно-просветительной работы по повышению социально-медицинской культуры граждан.</w:t>
            </w:r>
          </w:p>
          <w:p w:rsidR="001957D7" w:rsidRPr="00BF19AE" w:rsidRDefault="001957D7">
            <w:pPr>
              <w:pStyle w:val="ConsPlusNormal"/>
            </w:pPr>
          </w:p>
          <w:p w:rsidR="001957D7" w:rsidRPr="00BF19AE" w:rsidRDefault="001957D7">
            <w:pPr>
              <w:pStyle w:val="ConsPlusNormal"/>
            </w:pPr>
            <w:r w:rsidRPr="00BF19AE">
              <w:t>Проведение оздоровительных мероприятий и их необходимость определяются с учетом состояния здоровья получателя социальных услуг и рекомендаций врача.</w:t>
            </w:r>
          </w:p>
          <w:p w:rsidR="001957D7" w:rsidRPr="00BF19AE" w:rsidRDefault="001957D7">
            <w:pPr>
              <w:pStyle w:val="ConsPlusNormal"/>
            </w:pPr>
          </w:p>
          <w:p w:rsidR="001957D7" w:rsidRPr="00BF19AE" w:rsidRDefault="001957D7">
            <w:pPr>
              <w:pStyle w:val="ConsPlusNormal"/>
            </w:pPr>
            <w:r w:rsidRPr="00BF19AE">
              <w:t>Услуга предоставляется при наличии специалистов 1 раз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получателя социальных услуг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психологической помощи в решении возникших социально-психологических проблем на основе полученной информации, в том числе гражданам, осуществляющим уход на дому за тяжелобольными получателями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имеющим высшее педагогическое, психологическое образование или высшее профессиональное образование с переподготовкой по специальности "Психология",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Обеспечение своевременного выявления ситуаций психологического дискомфорта, личностного (внутриличностного), межличностного конфликта и других ситуаций, оказание необходимой социально-психологической помощи.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Общение, выслушивание, подбадривание, мотивация к активности, формирование позитивного настроения у получателей социальных услуг, обслуживаемых на дому</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беседа с получателем социальных услуг на интересующие его темы.</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получателю социальных услуг в оформлении различных документов (удостоверяющих личность, документов на получение мер социальной поддержки, пенсий, пособий, на решение других вопросов социальной реабилитации): содействие в заполнении форм и бланков, направление документов в соответствующие инстанции, предоставление разъяснений получателю социальных услуг в отношении содержания необходимых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год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получении консультативной помощи юриста по вопросам, связанным с правом граждан на социальное обслуживание и защиту своих интересов, содействие в решении вопросов, связанных с социальной реабилитацией, пенсионным обеспечением и другими социальными выплатами, получением установленных законодательством льгот и преимуществ, защитой и соблюдением прав детей на воспитание и заботу о них, или в решении других правовых вопросов.</w:t>
            </w:r>
          </w:p>
          <w:p w:rsidR="001957D7" w:rsidRPr="00BF19AE" w:rsidRDefault="001957D7">
            <w:pPr>
              <w:pStyle w:val="ConsPlusNormal"/>
            </w:pPr>
          </w:p>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Обучение инвалидов (детей-инвалидов) пользованию средствами ухода и техническими средствами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развитие у инвалидов (детей-инвалидов) практических навыков самостоятельного пользования техническими средствами реабилитации, проведение занятий по обучению.</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социальным работником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реализации индивидуальных программ реабилитации и абилитации.</w:t>
            </w:r>
          </w:p>
          <w:p w:rsidR="001957D7" w:rsidRPr="00BF19AE" w:rsidRDefault="001957D7">
            <w:pPr>
              <w:pStyle w:val="ConsPlusNormal"/>
            </w:pPr>
          </w:p>
          <w:p w:rsidR="001957D7" w:rsidRPr="00BF19AE" w:rsidRDefault="001957D7">
            <w:pPr>
              <w:pStyle w:val="ConsPlusNormal"/>
            </w:pPr>
            <w:r w:rsidRPr="00BF19AE">
              <w:t>Проведение индивидуальных занятий с использованием методов замедления потери памяти (работа с воспоминаниями, ориентация на реальность, когнитивная стимуляция, восстановление утраченных когнитивных функций (при возможности)).</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социальным работником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21</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 ОБЕСПЕЧИВАТЬ</w:t>
      </w:r>
    </w:p>
    <w:p w:rsidR="001957D7" w:rsidRDefault="001957D7">
      <w:pPr>
        <w:pStyle w:val="ConsPlusTitle"/>
        <w:jc w:val="center"/>
      </w:pPr>
      <w:r>
        <w:t>ОСНОВНЫЕ ЖИЗНЕННЫЕ ПОТРЕБНОСТИ В СИЛУ ЗАБОЛЕВАНИЯ, ТРАВМЫ,</w:t>
      </w:r>
    </w:p>
    <w:p w:rsidR="001957D7" w:rsidRDefault="001957D7">
      <w:pPr>
        <w:pStyle w:val="ConsPlusTitle"/>
        <w:jc w:val="center"/>
      </w:pPr>
      <w:r>
        <w:t>ВОЗРАСТА ИЛИ НАЛИЧИЯ ИНВАЛИДНОСТИ (5, 6 ГРУППЫ)</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(введен </w:t>
            </w:r>
            <w:hyperlink r:id="rId210"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Постановлением</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на дом продуктов питания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продуктов питания в объеме до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3 раза в неделю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промышленных товаров первой необходимости, средств санитарии, гигиены, средств ухода, книг, газет, журналов, в том числе обеспечение книгами, газетами, журналами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промышленных товаров первой необходимости, средств санитарии, гигиены, средств ухода весом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Покупка и доставка лекарств, в том числе выписанных по рецепту врача, книг, газет, журналов, в том числе обеспечение книгами, газетами и журналами.</w:t>
            </w:r>
          </w:p>
          <w:p w:rsidR="001957D7" w:rsidRPr="00BF19AE" w:rsidRDefault="001957D7">
            <w:pPr>
              <w:pStyle w:val="ConsPlusNormal"/>
            </w:pPr>
          </w:p>
          <w:p w:rsidR="001957D7" w:rsidRPr="00BF19AE" w:rsidRDefault="001957D7">
            <w:pPr>
              <w:pStyle w:val="ConsPlusNormal"/>
            </w:pPr>
            <w:r w:rsidRPr="00BF19AE">
              <w:t>Оформление подписки на газеты и журналы за счет средств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Приготовление горячей пищи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согласование с получателем социальных услуг меню, подготовка продуктов и кухонных приборов, полученных от получателя социальных услуг, приготовление первых, вторых блюд в соответствии с рецептурой, включающей механическую (мытье, очистка, нарезка овощей, плодов, мяса, рыбы, иных продуктов) и термическую обработку продуктов питания, подача первых, вторых блюд на стол, уборка и мытье посуды средствами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60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приеме пищи (кормление)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подготовка получателя социальной услуги к приему пищи: вертикализация (при необходимости), усаживание получателя социальной услуги (кормление осуществляется в сидячем или полусидячем положении - в зависимости от состояния получателя социальной услуги), мытье рук.</w:t>
            </w:r>
          </w:p>
          <w:p w:rsidR="001957D7" w:rsidRPr="00BF19AE" w:rsidRDefault="001957D7">
            <w:pPr>
              <w:pStyle w:val="ConsPlusNormal"/>
            </w:pPr>
          </w:p>
          <w:p w:rsidR="001957D7" w:rsidRPr="00BF19AE" w:rsidRDefault="001957D7">
            <w:pPr>
              <w:pStyle w:val="ConsPlusNormal"/>
            </w:pPr>
            <w:r w:rsidRPr="00BF19AE">
              <w:t>Подготовка места и кухонных приборов, посуды для приема приготовленной пищи (кормления), разогрев готовой пищи, подача одной порции блюда на стол, кормление больных получателей социальных услуг, которые не могут самостоятельно принимать пищу.</w:t>
            </w:r>
          </w:p>
          <w:p w:rsidR="001957D7" w:rsidRPr="00BF19AE" w:rsidRDefault="001957D7">
            <w:pPr>
              <w:pStyle w:val="ConsPlusNormal"/>
            </w:pPr>
          </w:p>
          <w:p w:rsidR="001957D7" w:rsidRPr="00BF19AE" w:rsidRDefault="001957D7">
            <w:pPr>
              <w:pStyle w:val="ConsPlusNormal"/>
            </w:pPr>
            <w:r w:rsidRPr="00BF19AE">
              <w:t>После принятия пищи (кормления): мытье получателю социальных услуг рук, лица, уборка места приема пищи, мытье использованной посуды и столовых приборов.</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день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Заполнение квитанций и оплата за счет средств получателя социальных услуг жилищно-коммунальных услуг и услуг связи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получение имеющихся у получателя социальных услуг квитанций на оплату жилищно-коммунальных услуг и услуг связи, при необходимости снятие показаний счетчика, заполнение квитанций, оплата квитанций, мобильной связи.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40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топлива (в жилых помещениях без центрального отопления)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не более 12 кубических метров дров, угля.</w:t>
            </w:r>
          </w:p>
          <w:p w:rsidR="001957D7" w:rsidRPr="00BF19AE" w:rsidRDefault="001957D7">
            <w:pPr>
              <w:pStyle w:val="ConsPlusNormal"/>
            </w:pPr>
          </w:p>
          <w:p w:rsidR="001957D7" w:rsidRPr="00BF19AE" w:rsidRDefault="001957D7">
            <w:pPr>
              <w:pStyle w:val="ConsPlusNormal"/>
            </w:pPr>
            <w:r w:rsidRPr="00BF19AE">
              <w:t>Обращение в газовую службу, частные организации, органы местного самоуправления для оформления заявки на обеспечение газовыми баллонами, твердым топливом (другими видами топлива); оказание содействия в складировании топлива в предназначенное для него помещение.</w:t>
            </w:r>
          </w:p>
          <w:p w:rsidR="001957D7" w:rsidRPr="00BF19AE" w:rsidRDefault="001957D7">
            <w:pPr>
              <w:pStyle w:val="ConsPlusNormal"/>
            </w:pPr>
          </w:p>
          <w:p w:rsidR="001957D7" w:rsidRPr="00BF19AE" w:rsidRDefault="001957D7">
            <w:pPr>
              <w:pStyle w:val="ConsPlusNormal"/>
            </w:pPr>
            <w:r w:rsidRPr="00BF19AE">
              <w:t>Покупка топлива предоставляется социальным работником при одном посещении 1 раз в год продолжительностью 35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топлива от места хранения к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за одно посещение 100 кубических дециметров топлива от места хранения к печи.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 предоставляется социальным работником в дни посещения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водой (в жилых помещениях без центрального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не более 40 литров воды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Расчистка снега от входа в дом до дороги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снега с прохожей части от входа в дом до дороги (для граждан, проживающих в жилых домах индивидуального жилищного фонда).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25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комнат площадью не более 16 квадратных метров: проветривание, уборка пыли, подметание пола или сухая чистка ковров пылесосом, удаление пыли с корпусной мебели, влажная уборка с использованием инвентаря, предоставленного получателем социальных услуг.</w:t>
            </w:r>
          </w:p>
          <w:p w:rsidR="001957D7" w:rsidRPr="00BF19AE" w:rsidRDefault="001957D7">
            <w:pPr>
              <w:pStyle w:val="ConsPlusNormal"/>
            </w:pPr>
          </w:p>
          <w:p w:rsidR="001957D7" w:rsidRPr="00BF19AE" w:rsidRDefault="001957D7">
            <w:pPr>
              <w:pStyle w:val="ConsPlusNormal"/>
            </w:pPr>
            <w:r w:rsidRPr="00BF19AE">
              <w:t>Уборка кухни, ванной и туалетной комнат: чистка поверхности раковин на кухне, ванной, одной ванны и одного унитаза с использованием чистящих средств и инвентаря, предоставленных получателем социальных услуг, подметание, влажная уборка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специально отведенных мест</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30 литров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11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жидких отходов до специально отведенных мест (для получателей социальных услуг, проживающих в домах без централизованного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до 10 литров жидких отходов до специально отведенных мест (для получателей социальных услуг, проживающих в домах без централизованного водоснабжения).</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приеме ванны: содействие при мытье труднодоступных частей тела, оказание помощи в вытирании труднодоступных частей тела полотенцем. Услуга предоставляется 1 раз в неделю продолжительностью 30 минут за одно посещение.</w:t>
            </w:r>
          </w:p>
          <w:p w:rsidR="001957D7" w:rsidRPr="00BF19AE" w:rsidRDefault="001957D7">
            <w:pPr>
              <w:pStyle w:val="ConsPlusNormal"/>
            </w:pPr>
          </w:p>
          <w:p w:rsidR="001957D7" w:rsidRPr="00BF19AE" w:rsidRDefault="001957D7">
            <w:pPr>
              <w:pStyle w:val="ConsPlusNormal"/>
            </w:pPr>
            <w:r w:rsidRPr="00BF19AE">
              <w:t>Обеспечение ухода за ногтями. Услуга предоставляется социальным работником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по уходу за ногтями рук - 1 раз в неделю;</w:t>
            </w:r>
          </w:p>
          <w:p w:rsidR="001957D7" w:rsidRPr="00BF19AE" w:rsidRDefault="001957D7">
            <w:pPr>
              <w:pStyle w:val="ConsPlusNormal"/>
            </w:pPr>
          </w:p>
          <w:p w:rsidR="001957D7" w:rsidRPr="00BF19AE" w:rsidRDefault="001957D7">
            <w:pPr>
              <w:pStyle w:val="ConsPlusNormal"/>
            </w:pPr>
            <w:r w:rsidRPr="00BF19AE">
              <w:t>по уходу за ногтями ног - 1 раз в месяц.</w:t>
            </w:r>
          </w:p>
          <w:p w:rsidR="001957D7" w:rsidRPr="00BF19AE" w:rsidRDefault="001957D7">
            <w:pPr>
              <w:pStyle w:val="ConsPlusNormal"/>
            </w:pPr>
          </w:p>
          <w:p w:rsidR="001957D7" w:rsidRPr="00BF19AE" w:rsidRDefault="001957D7">
            <w:pPr>
              <w:pStyle w:val="ConsPlusNormal"/>
            </w:pPr>
            <w:r w:rsidRPr="00BF19AE">
              <w:t>Оказание помощи в смене нательного и постельного белья: услуга предоставляется социальным работником 1 раз в неделю продолжительностью 20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помощи при использовании средств личной гигиены и (или) в пользовании туалетом: услуга предоставляется социальным работником в дни посещения продолжительностью 15 минут за одно посещение.</w:t>
            </w:r>
          </w:p>
          <w:p w:rsidR="001957D7" w:rsidRPr="00BF19AE" w:rsidRDefault="001957D7">
            <w:pPr>
              <w:pStyle w:val="ConsPlusNormal"/>
            </w:pPr>
          </w:p>
          <w:p w:rsidR="001957D7" w:rsidRPr="00BF19AE" w:rsidRDefault="001957D7">
            <w:pPr>
              <w:pStyle w:val="ConsPlusNormal"/>
            </w:pPr>
            <w:r w:rsidRPr="00BF19AE">
              <w:t>Обеспечение ухода за зубами или зубными протезами, бритье, уход за волосами (расчесывание), умывание, обтирание: услуга предоставляется социальным работником в дни посещения продолжительностью 15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содействия в стрижке волос: услуга предоставляется социальным работником 1 раз в месяц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Сдача за счет средств получателя социальных услуг вещей в стирку, химчистку, ремонт, обратная их доставка</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вещей в специализированные службы быта, сдача за счет средств получателя социальных услуг и доставка их обратно в объеме не более 7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35 минут за одно посещение при наличии специализированных служб быта в населенном пункте проживания получателя социальной услуги</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организации ритуальных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организация ритуальных услуг: организация медицинского освидетельствования факта смерти, оформление всех необходимых документов, содействие в организации ритуальных услуг в пределах гарантированного перечня услуг по погребению.</w:t>
            </w:r>
          </w:p>
          <w:p w:rsidR="001957D7" w:rsidRPr="00BF19AE" w:rsidRDefault="001957D7">
            <w:pPr>
              <w:pStyle w:val="ConsPlusNormal"/>
            </w:pPr>
          </w:p>
          <w:p w:rsidR="001957D7" w:rsidRPr="00BF19AE" w:rsidRDefault="001957D7">
            <w:pPr>
              <w:pStyle w:val="ConsPlusNormal"/>
            </w:pPr>
            <w:r w:rsidRPr="00BF19AE">
              <w:t>Продолжительность предоставления услуги 100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1 раз</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обеспечении лекарственными средствами и изделиями медицинского назначения, техническими средствами ухода и реабилитации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выписке и (или) получении рецептов.</w:t>
            </w:r>
          </w:p>
          <w:p w:rsidR="001957D7" w:rsidRPr="00BF19AE" w:rsidRDefault="001957D7">
            <w:pPr>
              <w:pStyle w:val="ConsPlusNormal"/>
            </w:pPr>
          </w:p>
          <w:p w:rsidR="001957D7" w:rsidRPr="00BF19AE" w:rsidRDefault="001957D7">
            <w:pPr>
              <w:pStyle w:val="ConsPlusNormal"/>
            </w:pPr>
            <w:r w:rsidRPr="00BF19AE">
              <w:t>Покупка за счет средств получателя социальных услуг и доставка лекарств, изделий медицинского назначения, технических средств ухода и реабилитации, в том числе выписанных по рецепту врача,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33 минуты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просьбами законных представителей.</w:t>
            </w:r>
          </w:p>
          <w:p w:rsidR="001957D7" w:rsidRPr="00BF19AE" w:rsidRDefault="001957D7">
            <w:pPr>
              <w:pStyle w:val="ConsPlusNormal"/>
            </w:pPr>
          </w:p>
          <w:p w:rsidR="001957D7" w:rsidRPr="00BF19AE" w:rsidRDefault="001957D7">
            <w:pPr>
              <w:pStyle w:val="ConsPlusNormal"/>
            </w:pPr>
            <w:r w:rsidRPr="00BF19AE">
              <w:t>Измерение температуры тела, артериального давления, контроль за приемом лекарственных средств.</w:t>
            </w:r>
          </w:p>
          <w:p w:rsidR="001957D7" w:rsidRPr="00BF19AE" w:rsidRDefault="001957D7">
            <w:pPr>
              <w:pStyle w:val="ConsPlusNormal"/>
            </w:pPr>
          </w:p>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 устранение угрожающих жизни факторов, содействие в оказании экстренной доврачебной помощи,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вызов врача на дом, доставка медицинских анализов в специализированной таре в медицинские организации. Содействие в получении медицинских услуг на дому: перевязки по назначению лечащего врача, закапывание капель, проведение ингаляции, наложение компрессов, обработка пролежней.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социальным работником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получателя социальной услуги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медико-социальной экспертизы, прохождении диспансеризации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запись на прием к специалистам медицинских организаций и на лабораторное, инструментальное обследование, оформление и направление документов в бюро медико-социальной экспертизы, сопровождение в медицинские организации и бюро медико-социальной экспертизы в пределах района проживания, организация консультаций врачей узких специальностей.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Социально-психологическое консультирование, в том числе по вопросам внутрисемейных отношений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психологической помощи в решении возникших социально-психологических проблем на основе полученной информации, в том числе гражданам, осуществляющим уход на дому за тяжелобольными получателями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специалистом, имеющим высшее педагогическое, психологическое образование или высшее профессиональное образование с переподготовкой по специальности "Психология",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Социально-психологический патронаж</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социально-психологическое наблюдение за получателем социальных услуг. Обеспечение своевременного выявления ситуаций психологического дискомфорта, личностного (внутриличностного), межличностного конфликта и других ситуаций, оказание необходимой социально-психологической помощи. Снятие негативных последствий травмирующей ситуации путем общения, выслушивания, подбадривания, мотивации к активности, формирования позитивного настроения у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Общение, выслушивание, подбадривание, мотивация к активности, формирование позитивного настроения у получателей социальных услуг, обслуживаемых на дому</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беседа с получателем социальных услуг на интересующие его темы.</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Социально-правовые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оформлении и восстановлении документов получателей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получателю социальных услуг в оформлении различных документов (удостоверяющих личность, документов на получение мер социальной поддержки, пенсий, пособий, на решение других вопросов социальной реабилитации): содействие в заполнении форм и бланков, направление документов в соответствующие инстанции, предоставление разъяснений получателю социальных услуг в отношении содержания необходимых документов.</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год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получении юридических услуг, в том числе бесплатно</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содействия в получении консультативной помощи юриста по вопросам, связанным с правом граждан на социальное обслуживание и защиту своих интересов, содействие в решении вопросов, связанных с социальной реабилитацией, пенсионным обеспечением и другими социальными выплатами, получением установленных законодательством льгот и преимуществ, защитой и соблюдением прав детей на воспитание и заботу о них или в решении других правовых вопросов.</w:t>
            </w:r>
          </w:p>
          <w:p w:rsidR="001957D7" w:rsidRPr="00BF19AE" w:rsidRDefault="001957D7">
            <w:pPr>
              <w:pStyle w:val="ConsPlusNormal"/>
            </w:pPr>
          </w:p>
          <w:p w:rsidR="001957D7" w:rsidRPr="00BF19AE" w:rsidRDefault="001957D7">
            <w:pPr>
              <w:pStyle w:val="ConsPlusNormal"/>
            </w:pPr>
            <w:r w:rsidRPr="00BF19AE">
              <w:t>Изложение и написание (при необходимости) текста документов или заполнение форменных бланков, написание писем.</w:t>
            </w:r>
          </w:p>
          <w:p w:rsidR="001957D7" w:rsidRPr="00BF19AE" w:rsidRDefault="001957D7">
            <w:pPr>
              <w:pStyle w:val="ConsPlusNormal"/>
            </w:pPr>
          </w:p>
          <w:p w:rsidR="001957D7" w:rsidRPr="00BF19AE" w:rsidRDefault="001957D7">
            <w:pPr>
              <w:pStyle w:val="ConsPlusNormal"/>
            </w:pPr>
            <w:r w:rsidRPr="00BF19AE">
              <w:t>Оказание помощи в подготовке жалоб на действие (решение) или бездействие должностных лиц и служб, нарушающих или ущемляющих законные права и интересы получателей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месяц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5.</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5.1.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позиционирование в кровати с целью профилактики развития пролежней и контрактур конечностей: регулярное изменение положения тела в кровати тяжелобольных получателей социальных услуг, применение положений: "лежа на спине", "лежа на животе", "положение Симса", "положение Фаулера" и др.</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посещения социальным работником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jc w:val="right"/>
        <w:outlineLvl w:val="1"/>
      </w:pPr>
      <w:r>
        <w:t>Приложение N 22</w:t>
      </w:r>
    </w:p>
    <w:p w:rsidR="001957D7" w:rsidRDefault="001957D7">
      <w:pPr>
        <w:pStyle w:val="ConsPlusNormal"/>
        <w:jc w:val="right"/>
      </w:pPr>
      <w:r>
        <w:t>к Порядку</w:t>
      </w:r>
    </w:p>
    <w:p w:rsidR="001957D7" w:rsidRDefault="001957D7">
      <w:pPr>
        <w:pStyle w:val="ConsPlusNormal"/>
        <w:jc w:val="right"/>
      </w:pPr>
      <w:r>
        <w:t>предоставления социальных услуг</w:t>
      </w:r>
    </w:p>
    <w:p w:rsidR="001957D7" w:rsidRDefault="001957D7">
      <w:pPr>
        <w:pStyle w:val="ConsPlusNormal"/>
        <w:jc w:val="right"/>
      </w:pPr>
      <w:r>
        <w:t>поставщиками социальных услуг</w:t>
      </w:r>
    </w:p>
    <w:p w:rsidR="001957D7" w:rsidRDefault="001957D7">
      <w:pPr>
        <w:pStyle w:val="ConsPlusNormal"/>
        <w:jc w:val="right"/>
      </w:pPr>
      <w:r>
        <w:t>на территории Новгородской области</w:t>
      </w:r>
    </w:p>
    <w:p w:rsidR="001957D7" w:rsidRDefault="001957D7">
      <w:pPr>
        <w:pStyle w:val="ConsPlusNormal"/>
        <w:ind w:firstLine="540"/>
        <w:jc w:val="both"/>
      </w:pPr>
    </w:p>
    <w:p w:rsidR="001957D7" w:rsidRDefault="001957D7">
      <w:pPr>
        <w:pStyle w:val="ConsPlusTitle"/>
        <w:jc w:val="center"/>
      </w:pPr>
      <w:bookmarkStart w:id="34" w:name="Par7513"/>
      <w:bookmarkEnd w:id="34"/>
      <w:r>
        <w:t>СТАНДАРТ</w:t>
      </w:r>
    </w:p>
    <w:p w:rsidR="001957D7" w:rsidRDefault="001957D7">
      <w:pPr>
        <w:pStyle w:val="ConsPlusTitle"/>
        <w:jc w:val="center"/>
      </w:pPr>
      <w:r>
        <w:t>ПРЕДОСТАВЛЕНИЯ СОЦИАЛЬНЫХ УСЛУГ В ФОРМЕ СОЦИАЛЬНОГО</w:t>
      </w:r>
    </w:p>
    <w:p w:rsidR="001957D7" w:rsidRDefault="001957D7">
      <w:pPr>
        <w:pStyle w:val="ConsPlusTitle"/>
        <w:jc w:val="center"/>
      </w:pPr>
      <w:r>
        <w:t>ОБСЛУЖИВАНИЯ НА ДОМУ ГРАЖДАНАМ, ПОЛНОСТЬЮ ИЛИ ЧАСТИЧНО</w:t>
      </w:r>
    </w:p>
    <w:p w:rsidR="001957D7" w:rsidRDefault="001957D7">
      <w:pPr>
        <w:pStyle w:val="ConsPlusTitle"/>
        <w:jc w:val="center"/>
      </w:pPr>
      <w:r>
        <w:t>УТРАТИВШИМ СПОСОБНОСТИ ЛИБО ВОЗМОЖНОСТИ ОСУЩЕСТВЛЯТЬ</w:t>
      </w:r>
    </w:p>
    <w:p w:rsidR="001957D7" w:rsidRDefault="001957D7">
      <w:pPr>
        <w:pStyle w:val="ConsPlusTitle"/>
        <w:jc w:val="center"/>
      </w:pPr>
      <w:r>
        <w:t>САМООБСЛУЖИВАНИЕ, САМОСТОЯТЕЛЬНО ПЕРЕДВИГАТЬСЯ, ОБЕСПЕЧИВАТЬ</w:t>
      </w:r>
    </w:p>
    <w:p w:rsidR="001957D7" w:rsidRDefault="001957D7">
      <w:pPr>
        <w:pStyle w:val="ConsPlusTitle"/>
        <w:jc w:val="center"/>
      </w:pPr>
      <w:r>
        <w:t>ОСНОВНЫЕ ЖИЗНЕННЫЕ ПОТРЕБНОСТИ В СИЛУ ЗАБОЛЕВАНИЯ, ТРАВМЫ,</w:t>
      </w:r>
    </w:p>
    <w:p w:rsidR="001957D7" w:rsidRDefault="001957D7">
      <w:pPr>
        <w:pStyle w:val="ConsPlusTitle"/>
        <w:jc w:val="center"/>
      </w:pPr>
      <w:r>
        <w:t>ВОЗРАСТА ИЛИ НАЛИЧИЯ ИНВАЛИДНОСТИ (СИДЕЛКА)</w:t>
      </w:r>
    </w:p>
    <w:p w:rsidR="001957D7" w:rsidRDefault="001957D7">
      <w:pPr>
        <w:pStyle w:val="ConsPlusNormal"/>
        <w:rPr>
          <w:sz w:val="24"/>
          <w:szCs w:val="24"/>
        </w:rPr>
      </w:pPr>
    </w:p>
    <w:tbl>
      <w:tblPr>
        <w:tblW w:w="13958" w:type="dxa"/>
        <w:jc w:val="center"/>
        <w:tblLayout w:type="fixed"/>
        <w:tblCellMar>
          <w:top w:w="113" w:type="dxa"/>
          <w:left w:w="113" w:type="dxa"/>
          <w:bottom w:w="113" w:type="dxa"/>
          <w:right w:w="113" w:type="dxa"/>
        </w:tblCellMar>
        <w:tblLook w:val="0000"/>
      </w:tblPr>
      <w:tblGrid>
        <w:gridCol w:w="13845"/>
      </w:tblGrid>
      <w:tr w:rsidR="001957D7" w:rsidRPr="00BF19AE">
        <w:trPr>
          <w:jc w:val="center"/>
        </w:trPr>
        <w:tc>
          <w:tcPr>
            <w:tcW w:w="10147" w:type="dxa"/>
            <w:tcBorders>
              <w:left w:val="single" w:sz="24" w:space="0" w:color="CED3F1"/>
              <w:right w:val="single" w:sz="24" w:space="0" w:color="F4F3F8"/>
            </w:tcBorders>
            <w:shd w:val="clear" w:color="auto" w:fill="F4F3F8"/>
          </w:tcPr>
          <w:p w:rsidR="001957D7" w:rsidRPr="00BF19AE" w:rsidRDefault="001957D7">
            <w:pPr>
              <w:pStyle w:val="ConsPlusNormal"/>
              <w:jc w:val="center"/>
              <w:rPr>
                <w:color w:val="392C69"/>
              </w:rPr>
            </w:pPr>
            <w:r w:rsidRPr="00BF19AE">
              <w:rPr>
                <w:color w:val="392C69"/>
              </w:rPr>
              <w:t>Список изменяющих документов</w:t>
            </w:r>
          </w:p>
          <w:p w:rsidR="001957D7" w:rsidRPr="00BF19AE" w:rsidRDefault="001957D7">
            <w:pPr>
              <w:pStyle w:val="ConsPlusNormal"/>
              <w:jc w:val="center"/>
              <w:rPr>
                <w:color w:val="392C69"/>
              </w:rPr>
            </w:pPr>
            <w:r w:rsidRPr="00BF19AE">
              <w:rPr>
                <w:color w:val="392C69"/>
              </w:rPr>
              <w:t xml:space="preserve">(введен </w:t>
            </w:r>
            <w:hyperlink r:id="rId211" w:tooltip="Постановление Правительства Новгородской области от 25.06.2019 N 237 &quot;О внесении изменений в Порядок предоставления социальных услуг поставщиками социальных услуг на территории Новгородской области&quot;{КонсультантПлюс}" w:history="1">
              <w:r w:rsidRPr="00BF19AE">
                <w:rPr>
                  <w:color w:val="0000FF"/>
                </w:rPr>
                <w:t>Постановлением</w:t>
              </w:r>
            </w:hyperlink>
            <w:r w:rsidRPr="00BF19AE">
              <w:rPr>
                <w:color w:val="392C69"/>
              </w:rPr>
              <w:t xml:space="preserve"> Правительства Новгородской области</w:t>
            </w:r>
          </w:p>
          <w:p w:rsidR="001957D7" w:rsidRPr="00BF19AE" w:rsidRDefault="001957D7">
            <w:pPr>
              <w:pStyle w:val="ConsPlusNormal"/>
              <w:jc w:val="center"/>
              <w:rPr>
                <w:color w:val="392C69"/>
              </w:rPr>
            </w:pPr>
            <w:r w:rsidRPr="00BF19AE">
              <w:rPr>
                <w:color w:val="392C69"/>
              </w:rPr>
              <w:t>от 25.06.2019 N 237)</w:t>
            </w:r>
          </w:p>
        </w:tc>
      </w:tr>
    </w:tbl>
    <w:p w:rsidR="001957D7" w:rsidRDefault="001957D7">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618"/>
        <w:gridCol w:w="2098"/>
        <w:gridCol w:w="2721"/>
        <w:gridCol w:w="1985"/>
        <w:gridCol w:w="1928"/>
        <w:gridCol w:w="1928"/>
        <w:gridCol w:w="2211"/>
      </w:tblGrid>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N п/п</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Наименование социальной услуги</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Описание социальной услуги, в том числе объем социальной услуги</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Срок предоставления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Подушевой норматив финансирования социальной услуги</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Условия предоставления социальной услуги</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Показатели качества и оценка результатов предоставления социальной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1</w:t>
            </w:r>
          </w:p>
        </w:tc>
        <w:tc>
          <w:tcPr>
            <w:tcW w:w="209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2</w:t>
            </w:r>
          </w:p>
        </w:tc>
        <w:tc>
          <w:tcPr>
            <w:tcW w:w="272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3</w:t>
            </w:r>
          </w:p>
        </w:tc>
        <w:tc>
          <w:tcPr>
            <w:tcW w:w="1985"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4</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5</w:t>
            </w:r>
          </w:p>
        </w:tc>
        <w:tc>
          <w:tcPr>
            <w:tcW w:w="1928"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6</w:t>
            </w:r>
          </w:p>
        </w:tc>
        <w:tc>
          <w:tcPr>
            <w:tcW w:w="2211" w:type="dxa"/>
            <w:tcBorders>
              <w:top w:val="single" w:sz="4" w:space="0" w:color="auto"/>
              <w:left w:val="single" w:sz="4" w:space="0" w:color="auto"/>
              <w:bottom w:val="single" w:sz="4" w:space="0" w:color="auto"/>
              <w:right w:val="single" w:sz="4" w:space="0" w:color="auto"/>
            </w:tcBorders>
            <w:vAlign w:val="center"/>
          </w:tcPr>
          <w:p w:rsidR="001957D7" w:rsidRPr="00BF19AE" w:rsidRDefault="001957D7">
            <w:pPr>
              <w:pStyle w:val="ConsPlusNormal"/>
              <w:jc w:val="center"/>
            </w:pPr>
            <w:r w:rsidRPr="00BF19AE">
              <w:t>7</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1.</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Социально-бытовые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и доставка на дом продуктов питания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продуктов питания в объеме до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3 раза в неделю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Покупка за счет средств получателя социальных услуг промышленных товаров первой необходимости, средств санитарии, гигиены, средств ухода, книг, газет, журналов, в том числе обеспечение книгами, газетами, журналами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на дом получателю социальных услуг приобретенных за счет его средств промышленных товаров первой необходимости, средств санитарии, гигиены, средств ухода весом не более 5 килограммов за одно посещение.</w:t>
            </w:r>
          </w:p>
          <w:p w:rsidR="001957D7" w:rsidRPr="00BF19AE" w:rsidRDefault="001957D7">
            <w:pPr>
              <w:pStyle w:val="ConsPlusNormal"/>
            </w:pPr>
          </w:p>
          <w:p w:rsidR="001957D7" w:rsidRPr="00BF19AE" w:rsidRDefault="001957D7">
            <w:pPr>
              <w:pStyle w:val="ConsPlusNormal"/>
            </w:pPr>
            <w:r w:rsidRPr="00BF19AE">
              <w:t>Покупка и доставка лекарств, в том числе выписанных по рецепту врача, книг, газет, журналов, в том числе обеспечение книгами, газетами и журналами.</w:t>
            </w:r>
          </w:p>
          <w:p w:rsidR="001957D7" w:rsidRPr="00BF19AE" w:rsidRDefault="001957D7">
            <w:pPr>
              <w:pStyle w:val="ConsPlusNormal"/>
            </w:pPr>
          </w:p>
          <w:p w:rsidR="001957D7" w:rsidRPr="00BF19AE" w:rsidRDefault="001957D7">
            <w:pPr>
              <w:pStyle w:val="ConsPlusNormal"/>
            </w:pPr>
            <w:r w:rsidRPr="00BF19AE">
              <w:t>Оформление подписки на газеты и журналы за счет средств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33 минуты за одно посещение в пределах муниципального образования</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Приготовление горячей пищи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согласование с получателем социальных услуг меню, подготовка продуктов и кухонных приборов, полученных от получателя социальных услуг, приготовление первых, вторых блюд в соответствии с рецептурой, включающей механическую (мытье, очистка, нарезка картофеля, овощей, плодов, мяса, рыбы, иных продуктов) и термическую обработку продуктов питания, подача первых, вторых блюд на стол, уборка и мытье посуды средствами получателя социальных услуг.</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60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Помощь в приеме пищи (кормление)</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подготовка получателя социальной услуги к приему пищи: вертикализация (при необходимости), усаживание получателя социальной услуги (кормление осуществляется в сидячем или полусидячем положении - в зависимости от состояния получателя социальной услуги), мытье рук.</w:t>
            </w:r>
          </w:p>
          <w:p w:rsidR="001957D7" w:rsidRPr="00BF19AE" w:rsidRDefault="001957D7">
            <w:pPr>
              <w:pStyle w:val="ConsPlusNormal"/>
            </w:pPr>
          </w:p>
          <w:p w:rsidR="001957D7" w:rsidRPr="00BF19AE" w:rsidRDefault="001957D7">
            <w:pPr>
              <w:pStyle w:val="ConsPlusNormal"/>
            </w:pPr>
            <w:r w:rsidRPr="00BF19AE">
              <w:t>Подготовка места и кухонных приборов, посуды для приема приготовленной пищи (кормления), разогрев готовой пищи, подача одной порции блюда на стол, кормление больных получателей социальных услуг, которые не могут самостоятельно принимать пищу.</w:t>
            </w:r>
          </w:p>
          <w:p w:rsidR="001957D7" w:rsidRPr="00BF19AE" w:rsidRDefault="001957D7">
            <w:pPr>
              <w:pStyle w:val="ConsPlusNormal"/>
            </w:pPr>
          </w:p>
          <w:p w:rsidR="001957D7" w:rsidRPr="00BF19AE" w:rsidRDefault="001957D7">
            <w:pPr>
              <w:pStyle w:val="ConsPlusNormal"/>
            </w:pPr>
            <w:r w:rsidRPr="00BF19AE">
              <w:t>После принятия пищи (кормления): мытье получателю социальной услуги рук, лица, уборка места приема пищи, мытье использованной посуды и столовых приборов.</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день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1.5.</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топлива от места хранения к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за одно посещение 100 кубических дециметров топлива от места хранения к печи.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1.6.</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топка печи предоставляется социальным работником в дни посещения продолжительностью 120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1.7.</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водой (в жилых помещениях без центрального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доставка не более 40 литров воды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1.8.</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помещений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уборка жилых комнат площадью не более 16 квадратных метров: проветривание, уборка пыли, подметание пола или сухая чистка ковров пылесосом, удаление пыли с корпусной мебели, влажная уборка с использованием инвентаря, предоставленного получателем социальных услуг.</w:t>
            </w:r>
          </w:p>
          <w:p w:rsidR="001957D7" w:rsidRPr="00BF19AE" w:rsidRDefault="001957D7">
            <w:pPr>
              <w:pStyle w:val="ConsPlusNormal"/>
            </w:pPr>
          </w:p>
          <w:p w:rsidR="001957D7" w:rsidRPr="00BF19AE" w:rsidRDefault="001957D7">
            <w:pPr>
              <w:pStyle w:val="ConsPlusNormal"/>
            </w:pPr>
            <w:r w:rsidRPr="00BF19AE">
              <w:t>Уборка кухни, ванной и туалетной комнат: чистка поверхности раковин на кухне, ванной, одной ванны и одного унитаза с использованием чистящих средств и инвентаря, предоставленных получателем социальных услуг, подметание, влажная уборка.</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1 раз в неделю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1.9.</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специально отведенных мест</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бытового мусора в пакетах до 30 литров за одно посещение.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2 раза в неделю продолжительностью 11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1.10.</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жидких отходов до специально отведенных мест (для получателей социальных услуг, проживающих в домах без централизованного водоснабжения)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вынос до 10 литров жидких отходов до специально отведенных мест (для получателей социальных услуг, проживающих в домах без централизованного водоснабжения).</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получателя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1.11.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Предоставление гигиенических услуг лицам, не способным по состоянию здоровья самостоятельно осуществлять за собой уход</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оказание помощи в приеме ванны: содействие при мытье труднодоступных частей тела, оказание помощи в вытирании труднодоступных частей тела полотенцем. Услуга предоставляется 1 раз в неделю продолжительностью 30 минут за одно посещение.</w:t>
            </w:r>
          </w:p>
          <w:p w:rsidR="001957D7" w:rsidRPr="00BF19AE" w:rsidRDefault="001957D7">
            <w:pPr>
              <w:pStyle w:val="ConsPlusNormal"/>
            </w:pPr>
          </w:p>
          <w:p w:rsidR="001957D7" w:rsidRPr="00BF19AE" w:rsidRDefault="001957D7">
            <w:pPr>
              <w:pStyle w:val="ConsPlusNormal"/>
            </w:pPr>
            <w:r w:rsidRPr="00BF19AE">
              <w:t>Обеспечение ухода за ногтями;</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10 минут за одно посещение:</w:t>
            </w:r>
          </w:p>
          <w:p w:rsidR="001957D7" w:rsidRPr="00BF19AE" w:rsidRDefault="001957D7">
            <w:pPr>
              <w:pStyle w:val="ConsPlusNormal"/>
            </w:pPr>
          </w:p>
          <w:p w:rsidR="001957D7" w:rsidRPr="00BF19AE" w:rsidRDefault="001957D7">
            <w:pPr>
              <w:pStyle w:val="ConsPlusNormal"/>
            </w:pPr>
            <w:r w:rsidRPr="00BF19AE">
              <w:t>по уходу за ногтями рук - 1 раз в неделю;</w:t>
            </w:r>
          </w:p>
          <w:p w:rsidR="001957D7" w:rsidRPr="00BF19AE" w:rsidRDefault="001957D7">
            <w:pPr>
              <w:pStyle w:val="ConsPlusNormal"/>
            </w:pPr>
          </w:p>
          <w:p w:rsidR="001957D7" w:rsidRPr="00BF19AE" w:rsidRDefault="001957D7">
            <w:pPr>
              <w:pStyle w:val="ConsPlusNormal"/>
            </w:pPr>
            <w:r w:rsidRPr="00BF19AE">
              <w:t>по уходу за ногтями ног - 1 раз в месяц.</w:t>
            </w:r>
          </w:p>
          <w:p w:rsidR="001957D7" w:rsidRPr="00BF19AE" w:rsidRDefault="001957D7">
            <w:pPr>
              <w:pStyle w:val="ConsPlusNormal"/>
            </w:pPr>
          </w:p>
          <w:p w:rsidR="001957D7" w:rsidRPr="00BF19AE" w:rsidRDefault="001957D7">
            <w:pPr>
              <w:pStyle w:val="ConsPlusNormal"/>
            </w:pPr>
            <w:r w:rsidRPr="00BF19AE">
              <w:t>Оказание помощи в смене нательного и постельного белья: услуга предоставляется социальным работником 1 раз в неделю продолжительностью 20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помощи при использовании средств личной гигиены и (или) в пользовании туалетом: услуга предоставляется социальным работником в дни посещения продолжительностью 15 минут за одно посещение.</w:t>
            </w:r>
          </w:p>
          <w:p w:rsidR="001957D7" w:rsidRPr="00BF19AE" w:rsidRDefault="001957D7">
            <w:pPr>
              <w:pStyle w:val="ConsPlusNormal"/>
            </w:pPr>
          </w:p>
          <w:p w:rsidR="001957D7" w:rsidRPr="00BF19AE" w:rsidRDefault="001957D7">
            <w:pPr>
              <w:pStyle w:val="ConsPlusNormal"/>
            </w:pPr>
            <w:r w:rsidRPr="00BF19AE">
              <w:t>Оказание содействия в стрижке волос: услуга предоставляется социальным работником в дни посещения продолжительностью 15 минут за одно посещение.</w:t>
            </w:r>
          </w:p>
          <w:p w:rsidR="001957D7" w:rsidRPr="00BF19AE" w:rsidRDefault="001957D7">
            <w:pPr>
              <w:pStyle w:val="ConsPlusNormal"/>
            </w:pPr>
          </w:p>
          <w:p w:rsidR="001957D7" w:rsidRPr="00BF19AE" w:rsidRDefault="001957D7">
            <w:pPr>
              <w:pStyle w:val="ConsPlusNormal"/>
            </w:pPr>
            <w:r w:rsidRPr="00BF19AE">
              <w:t>Обеспечение ухода за зубами или зубными протезами, бритье, уход за волосами (расчесывание), умывание, обтирание: услуга предоставляется социальным работником 1 раз в месяц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2.</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Социально-медицинские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Систематическое наблюдение за получателями социальных услуг для выявления отклонений в состоянии их здоровья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наблюдений за состоянием здоровья получателя социальных услуг в соответствии с особенностями состояния здоровья, его пожеланиями, просьбами законных представителей.</w:t>
            </w:r>
          </w:p>
          <w:p w:rsidR="001957D7" w:rsidRPr="00BF19AE" w:rsidRDefault="001957D7">
            <w:pPr>
              <w:pStyle w:val="ConsPlusNormal"/>
            </w:pPr>
          </w:p>
          <w:p w:rsidR="001957D7" w:rsidRPr="00BF19AE" w:rsidRDefault="001957D7">
            <w:pPr>
              <w:pStyle w:val="ConsPlusNormal"/>
            </w:pPr>
            <w:r w:rsidRPr="00BF19AE">
              <w:t>Измерение температуры тела, артериального давления, контроль за приемом лекарственных средств.</w:t>
            </w:r>
          </w:p>
          <w:p w:rsidR="001957D7" w:rsidRPr="00BF19AE" w:rsidRDefault="001957D7">
            <w:pPr>
              <w:pStyle w:val="ConsPlusNormal"/>
            </w:pPr>
          </w:p>
          <w:p w:rsidR="001957D7" w:rsidRPr="00BF19AE" w:rsidRDefault="001957D7">
            <w:pPr>
              <w:pStyle w:val="ConsPlusNormal"/>
            </w:pPr>
            <w:r w:rsidRPr="00BF19AE">
              <w:t>Выявление видимых нарушений в поведении получателя социальных услуг, выслушивание жалоб получателя социальных услуг, осмотр кожных покровов получателя социальных услуг на предмет нарушения их целостности и негативных внешних проявлений.</w:t>
            </w:r>
          </w:p>
          <w:p w:rsidR="001957D7" w:rsidRPr="00BF19AE" w:rsidRDefault="001957D7">
            <w:pPr>
              <w:pStyle w:val="ConsPlusNormal"/>
            </w:pPr>
          </w:p>
          <w:p w:rsidR="001957D7" w:rsidRPr="00BF19AE" w:rsidRDefault="001957D7">
            <w:pPr>
              <w:pStyle w:val="ConsPlusNormal"/>
            </w:pPr>
            <w:r w:rsidRPr="00BF19AE">
              <w:t>При необходимости устранение угрожающих жизни факторов, содействие в оказании экстренной доврачебной помощи, содействие в госпитализации получателя социальных услуг в случае выявленных заболеваний, нарушений.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20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2.2.</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оказании медицинской помощи (в том числе первичной) в объеме программы государственных гарантий оказания гражданам Российской Федерации бесплатной медицинской помощи и территориальной программы государственных гарантий оказания гражданам Российской Федерации бесплатной медицинской помощи</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обеспечение своевременного обращения получателя социальных услуг в медицинские организации по месту жительства для проведения врачебного осмотра и медицинских процедур, вызов врача на дом, доставка медицинских анализов в специализированной таре в медицинские организации.</w:t>
            </w:r>
          </w:p>
          <w:p w:rsidR="001957D7" w:rsidRPr="00BF19AE" w:rsidRDefault="001957D7">
            <w:pPr>
              <w:pStyle w:val="ConsPlusNormal"/>
            </w:pPr>
          </w:p>
          <w:p w:rsidR="001957D7" w:rsidRPr="00BF19AE" w:rsidRDefault="001957D7">
            <w:pPr>
              <w:pStyle w:val="ConsPlusNormal"/>
            </w:pPr>
            <w:r w:rsidRPr="00BF19AE">
              <w:t>Содействие в получении медицинских услуг на дому: перевязки по назначению лечащего врача, закапывание капель, проведение ингаляции, наложение компрессов, обработка пролежней.</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посещения продолжительностью 30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2.3.</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оздоровительных мероприятий</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проведении социально-медицинской реабилитации, предусмотренной индивидуальной программой реабилитации и абилитации.</w:t>
            </w:r>
          </w:p>
          <w:p w:rsidR="001957D7" w:rsidRPr="00BF19AE" w:rsidRDefault="001957D7">
            <w:pPr>
              <w:pStyle w:val="ConsPlusNormal"/>
            </w:pPr>
          </w:p>
          <w:p w:rsidR="001957D7" w:rsidRPr="00BF19AE" w:rsidRDefault="001957D7">
            <w:pPr>
              <w:pStyle w:val="ConsPlusNormal"/>
            </w:pPr>
            <w:r w:rsidRPr="00BF19AE">
              <w:t>Проведение мероприятий, включающих профилактику обострения хронических и предупреждение инфекционных заболеваний, лечебно-профилактическую и противоэпидемическую работу.</w:t>
            </w:r>
          </w:p>
          <w:p w:rsidR="001957D7" w:rsidRPr="00BF19AE" w:rsidRDefault="001957D7">
            <w:pPr>
              <w:pStyle w:val="ConsPlusNormal"/>
            </w:pPr>
          </w:p>
          <w:p w:rsidR="001957D7" w:rsidRPr="00BF19AE" w:rsidRDefault="001957D7">
            <w:pPr>
              <w:pStyle w:val="ConsPlusNormal"/>
            </w:pPr>
            <w:r w:rsidRPr="00BF19AE">
              <w:t>Организация и проведение санитарно-просветительной работы по повышению социально-медицинской культуры граждан.</w:t>
            </w:r>
          </w:p>
          <w:p w:rsidR="001957D7" w:rsidRPr="00BF19AE" w:rsidRDefault="001957D7">
            <w:pPr>
              <w:pStyle w:val="ConsPlusNormal"/>
            </w:pPr>
          </w:p>
          <w:p w:rsidR="001957D7" w:rsidRPr="00BF19AE" w:rsidRDefault="001957D7">
            <w:pPr>
              <w:pStyle w:val="ConsPlusNormal"/>
            </w:pPr>
            <w:r w:rsidRPr="00BF19AE">
              <w:t>Проведение оздоровительных мероприятий и их необходимость определяются с учетом состояния здоровья получателя социальных услуг и рекомендации врача.</w:t>
            </w:r>
          </w:p>
          <w:p w:rsidR="001957D7" w:rsidRPr="00BF19AE" w:rsidRDefault="001957D7">
            <w:pPr>
              <w:pStyle w:val="ConsPlusNormal"/>
            </w:pPr>
          </w:p>
          <w:p w:rsidR="001957D7" w:rsidRPr="00BF19AE" w:rsidRDefault="001957D7">
            <w:pPr>
              <w:pStyle w:val="ConsPlusNormal"/>
            </w:pPr>
            <w:r w:rsidRPr="00BF19AE">
              <w:t>Услуга предоставляется при наличии специалистов 1 раз в неделю продолжительностью 30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2.4.</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 содействие в направлении по заключению врачей на санаторно-курортное лечение (в том числе на льготных условиях)</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содействие в госпитализации в медицинские организации:</w:t>
            </w:r>
          </w:p>
          <w:p w:rsidR="001957D7" w:rsidRPr="00BF19AE" w:rsidRDefault="001957D7">
            <w:pPr>
              <w:pStyle w:val="ConsPlusNormal"/>
            </w:pPr>
          </w:p>
          <w:p w:rsidR="001957D7" w:rsidRPr="00BF19AE" w:rsidRDefault="001957D7">
            <w:pPr>
              <w:pStyle w:val="ConsPlusNormal"/>
            </w:pPr>
            <w:r w:rsidRPr="00BF19AE">
              <w:t>вызов скорой медицинской помощи и сопровождение его в медицинскую организацию;</w:t>
            </w:r>
          </w:p>
          <w:p w:rsidR="001957D7" w:rsidRPr="00BF19AE" w:rsidRDefault="001957D7">
            <w:pPr>
              <w:pStyle w:val="ConsPlusNormal"/>
            </w:pPr>
          </w:p>
          <w:p w:rsidR="001957D7" w:rsidRPr="00BF19AE" w:rsidRDefault="001957D7">
            <w:pPr>
              <w:pStyle w:val="ConsPlusNormal"/>
            </w:pPr>
            <w:r w:rsidRPr="00BF19AE">
              <w:t>помощь в сборе вещей и документов, необходимых для госпитализации;</w:t>
            </w:r>
          </w:p>
          <w:p w:rsidR="001957D7" w:rsidRPr="00BF19AE" w:rsidRDefault="001957D7">
            <w:pPr>
              <w:pStyle w:val="ConsPlusNormal"/>
            </w:pPr>
          </w:p>
          <w:p w:rsidR="001957D7" w:rsidRPr="00BF19AE" w:rsidRDefault="001957D7">
            <w:pPr>
              <w:pStyle w:val="ConsPlusNormal"/>
            </w:pPr>
            <w:r w:rsidRPr="00BF19AE">
              <w:t>сопровождение получателя социальных услуг в медицинские организации;</w:t>
            </w:r>
          </w:p>
          <w:p w:rsidR="001957D7" w:rsidRPr="00BF19AE" w:rsidRDefault="001957D7">
            <w:pPr>
              <w:pStyle w:val="ConsPlusNormal"/>
            </w:pPr>
          </w:p>
          <w:p w:rsidR="001957D7" w:rsidRPr="00BF19AE" w:rsidRDefault="001957D7">
            <w:pPr>
              <w:pStyle w:val="ConsPlusNormal"/>
            </w:pPr>
            <w:r w:rsidRPr="00BF19AE">
              <w:t>посещение в рабочее время получателя социальных услуг в период лечения.</w:t>
            </w:r>
          </w:p>
          <w:p w:rsidR="001957D7" w:rsidRPr="00BF19AE" w:rsidRDefault="001957D7">
            <w:pPr>
              <w:pStyle w:val="ConsPlusNormal"/>
            </w:pPr>
          </w:p>
          <w:p w:rsidR="001957D7" w:rsidRPr="00BF19AE" w:rsidRDefault="001957D7">
            <w:pPr>
              <w:pStyle w:val="ConsPlusNormal"/>
            </w:pPr>
            <w:r w:rsidRPr="00BF19AE">
              <w:t>Содействие в направлении по заключению врачей на санаторно-курортное лечение (в том числе на льготных условиях):</w:t>
            </w:r>
          </w:p>
          <w:p w:rsidR="001957D7" w:rsidRPr="00BF19AE" w:rsidRDefault="001957D7">
            <w:pPr>
              <w:pStyle w:val="ConsPlusNormal"/>
            </w:pPr>
          </w:p>
          <w:p w:rsidR="001957D7" w:rsidRPr="00BF19AE" w:rsidRDefault="001957D7">
            <w:pPr>
              <w:pStyle w:val="ConsPlusNormal"/>
            </w:pPr>
            <w:r w:rsidRPr="00BF19AE">
              <w:t>запись и сопровождение получателя социальных услуг на прием к соответствующим врачам-специалистам, в уполномоченный орган социальной защиты населения для передачи справки по установленной форме о необходимости санаторно-курортного лечения и документов для оформления путевок на санаторно-курортное лечение.</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продолжительностью 60 минут</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3.</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Социально-психологические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3.1.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Общение, выслушивание, подбадривание, мотивация к активности, формирование позитивного настроения у получателей социальных услуг, обслуживаемых на дому</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беседа с получателем социальных услуг на интересующие его темы.</w:t>
            </w:r>
          </w:p>
          <w:p w:rsidR="001957D7" w:rsidRPr="00BF19AE" w:rsidRDefault="001957D7">
            <w:pPr>
              <w:pStyle w:val="ConsPlusNormal"/>
            </w:pPr>
          </w:p>
          <w:p w:rsidR="001957D7" w:rsidRPr="00BF19AE" w:rsidRDefault="001957D7">
            <w:pPr>
              <w:pStyle w:val="ConsPlusNormal"/>
            </w:pPr>
            <w:r w:rsidRPr="00BF19AE">
              <w:t>Услуга предоставляется социальным работником в дни посещений продолжительностью 40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outlineLvl w:val="2"/>
            </w:pPr>
            <w:r w:rsidRPr="00BF19AE">
              <w:t>4.</w:t>
            </w:r>
          </w:p>
        </w:tc>
        <w:tc>
          <w:tcPr>
            <w:tcW w:w="12871" w:type="dxa"/>
            <w:gridSpan w:val="6"/>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1957D7" w:rsidRPr="00BF19AE">
        <w:tc>
          <w:tcPr>
            <w:tcW w:w="680"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jc w:val="center"/>
            </w:pPr>
            <w:r w:rsidRPr="00BF19AE">
              <w:t>4.1.</w:t>
            </w:r>
          </w:p>
        </w:tc>
        <w:tc>
          <w:tcPr>
            <w:tcW w:w="209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Проведение социально-реабилитационных мероприятий в сфере социального обслуживания</w:t>
            </w:r>
          </w:p>
        </w:tc>
        <w:tc>
          <w:tcPr>
            <w:tcW w:w="272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позиционирование в кровати с целью профилактики развития пролежней и контрактур конечностей: регулярное изменение положения тела в кровати тяжелобольных получателей социальных услуг, применение положений: "лежа на спине", "лежа на животе", "положение Симса", "положение Фаулера" и др.</w:t>
            </w:r>
          </w:p>
          <w:p w:rsidR="001957D7" w:rsidRPr="00BF19AE" w:rsidRDefault="001957D7">
            <w:pPr>
              <w:pStyle w:val="ConsPlusNormal"/>
            </w:pPr>
          </w:p>
          <w:p w:rsidR="001957D7" w:rsidRPr="00BF19AE" w:rsidRDefault="001957D7">
            <w:pPr>
              <w:pStyle w:val="ConsPlusNormal"/>
            </w:pPr>
            <w:r w:rsidRPr="00BF19AE">
              <w:t>Услуга предоставляется в дни посещений социальным работником продолжительностью 15 минут за одно посещение</w:t>
            </w:r>
          </w:p>
        </w:tc>
        <w:tc>
          <w:tcPr>
            <w:tcW w:w="1985"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в срок, определенный индивидуальной программой предоставления социальных услуг</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установлен распоряжением Правительства Новгородской области</w:t>
            </w:r>
          </w:p>
        </w:tc>
        <w:tc>
          <w:tcPr>
            <w:tcW w:w="1928"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услуга предоставляется бесплатно либо на условиях полной или частичной оплаты</w:t>
            </w:r>
          </w:p>
        </w:tc>
        <w:tc>
          <w:tcPr>
            <w:tcW w:w="2211" w:type="dxa"/>
            <w:tcBorders>
              <w:top w:val="single" w:sz="4" w:space="0" w:color="auto"/>
              <w:left w:val="single" w:sz="4" w:space="0" w:color="auto"/>
              <w:bottom w:val="single" w:sz="4" w:space="0" w:color="auto"/>
              <w:right w:val="single" w:sz="4" w:space="0" w:color="auto"/>
            </w:tcBorders>
          </w:tcPr>
          <w:p w:rsidR="001957D7" w:rsidRPr="00BF19AE" w:rsidRDefault="001957D7">
            <w:pPr>
              <w:pStyle w:val="ConsPlusNormal"/>
            </w:pPr>
            <w:r w:rsidRPr="00BF19AE">
              <w:t>полнота предоставления услуги в соответствии с требованиями федерального законодательства и областного законодательства, своевременность и результативность (эффективность) предоставления услуги</w:t>
            </w:r>
          </w:p>
        </w:tc>
      </w:tr>
    </w:tbl>
    <w:p w:rsidR="001957D7" w:rsidRDefault="001957D7">
      <w:pPr>
        <w:pStyle w:val="ConsPlusNormal"/>
        <w:ind w:firstLine="540"/>
        <w:jc w:val="both"/>
      </w:pPr>
    </w:p>
    <w:p w:rsidR="001957D7" w:rsidRDefault="001957D7">
      <w:pPr>
        <w:pStyle w:val="ConsPlusNormal"/>
        <w:ind w:firstLine="540"/>
        <w:jc w:val="both"/>
      </w:pPr>
    </w:p>
    <w:p w:rsidR="001957D7" w:rsidRDefault="001957D7">
      <w:pPr>
        <w:pStyle w:val="ConsPlusNormal"/>
        <w:pBdr>
          <w:top w:val="single" w:sz="6" w:space="0" w:color="auto"/>
        </w:pBdr>
        <w:spacing w:before="100" w:after="100"/>
        <w:jc w:val="both"/>
        <w:rPr>
          <w:sz w:val="2"/>
          <w:szCs w:val="2"/>
        </w:rPr>
      </w:pPr>
    </w:p>
    <w:sectPr w:rsidR="001957D7" w:rsidSect="00D84905">
      <w:headerReference w:type="default" r:id="rId212"/>
      <w:footerReference w:type="default" r:id="rId213"/>
      <w:pgSz w:w="16838" w:h="11906" w:orient="landscape"/>
      <w:pgMar w:top="1133" w:right="1440" w:bottom="566" w:left="1440"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7D7" w:rsidRDefault="001957D7">
      <w:pPr>
        <w:spacing w:after="0" w:line="240" w:lineRule="auto"/>
      </w:pPr>
      <w:r>
        <w:separator/>
      </w:r>
    </w:p>
  </w:endnote>
  <w:endnote w:type="continuationSeparator" w:id="1">
    <w:p w:rsidR="001957D7" w:rsidRDefault="001957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D7" w:rsidRDefault="001957D7">
    <w:pPr>
      <w:pStyle w:val="ConsPlusNormal"/>
      <w:pBdr>
        <w:bottom w:val="single" w:sz="12" w:space="0" w:color="auto"/>
      </w:pBdr>
      <w:jc w:val="center"/>
      <w:rPr>
        <w:sz w:val="2"/>
        <w:szCs w:val="2"/>
      </w:rPr>
    </w:pPr>
  </w:p>
  <w:tbl>
    <w:tblPr>
      <w:tblW w:w="0" w:type="auto"/>
      <w:tblCellSpacing w:w="5" w:type="nil"/>
      <w:tblCellMar>
        <w:left w:w="40" w:type="dxa"/>
        <w:right w:w="40" w:type="dxa"/>
      </w:tblCellMar>
      <w:tblLook w:val="0000"/>
    </w:tblPr>
    <w:tblGrid>
      <w:gridCol w:w="3319"/>
      <w:gridCol w:w="3569"/>
      <w:gridCol w:w="3359"/>
    </w:tblGrid>
    <w:tr w:rsidR="001957D7" w:rsidRPr="00BF19AE">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rPr>
              <w:rFonts w:ascii="Tahoma" w:hAnsi="Tahoma" w:cs="Tahoma"/>
              <w:b/>
              <w:bCs/>
              <w:color w:val="F58220"/>
              <w:sz w:val="28"/>
              <w:szCs w:val="28"/>
            </w:rPr>
          </w:pPr>
          <w:r w:rsidRPr="00BF19AE">
            <w:rPr>
              <w:rFonts w:ascii="Tahoma" w:hAnsi="Tahoma" w:cs="Tahoma"/>
              <w:b/>
              <w:bCs/>
              <w:color w:val="F58220"/>
              <w:sz w:val="28"/>
              <w:szCs w:val="28"/>
            </w:rPr>
            <w:t>КонсультантПлюс</w:t>
          </w:r>
          <w:r w:rsidRPr="00BF19AE">
            <w:rPr>
              <w:rFonts w:ascii="Tahoma" w:hAnsi="Tahoma" w:cs="Tahom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jc w:val="center"/>
            <w:rPr>
              <w:rFonts w:ascii="Tahoma" w:hAnsi="Tahoma" w:cs="Tahoma"/>
              <w:b/>
              <w:bCs/>
            </w:rPr>
          </w:pPr>
          <w:hyperlink r:id="rId1" w:history="1">
            <w:r w:rsidRPr="00BF19AE">
              <w:rPr>
                <w:rFonts w:ascii="Tahoma" w:hAnsi="Tahoma" w:cs="Tahoma"/>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jc w:val="right"/>
            <w:rPr>
              <w:rFonts w:ascii="Tahoma" w:hAnsi="Tahoma" w:cs="Tahoma"/>
            </w:rPr>
          </w:pPr>
          <w:r w:rsidRPr="00BF19AE">
            <w:rPr>
              <w:rFonts w:ascii="Tahoma" w:hAnsi="Tahoma" w:cs="Tahoma"/>
            </w:rPr>
            <w:t xml:space="preserve">Страница </w:t>
          </w:r>
          <w:r w:rsidRPr="00BF19AE">
            <w:rPr>
              <w:rFonts w:ascii="Tahoma" w:hAnsi="Tahoma" w:cs="Tahoma"/>
            </w:rPr>
            <w:fldChar w:fldCharType="begin"/>
          </w:r>
          <w:r w:rsidRPr="00BF19AE">
            <w:rPr>
              <w:rFonts w:ascii="Tahoma" w:hAnsi="Tahoma" w:cs="Tahoma"/>
            </w:rPr>
            <w:instrText>\PAGE</w:instrText>
          </w:r>
          <w:r w:rsidRPr="00BF19AE">
            <w:rPr>
              <w:rFonts w:ascii="Tahoma" w:hAnsi="Tahoma" w:cs="Tahoma"/>
            </w:rPr>
            <w:fldChar w:fldCharType="separate"/>
          </w:r>
          <w:r>
            <w:rPr>
              <w:rFonts w:ascii="Tahoma" w:hAnsi="Tahoma" w:cs="Tahoma"/>
              <w:noProof/>
            </w:rPr>
            <w:t>37</w:t>
          </w:r>
          <w:r w:rsidRPr="00BF19AE">
            <w:rPr>
              <w:rFonts w:ascii="Tahoma" w:hAnsi="Tahoma" w:cs="Tahoma"/>
            </w:rPr>
            <w:fldChar w:fldCharType="end"/>
          </w:r>
          <w:r w:rsidRPr="00BF19AE">
            <w:rPr>
              <w:rFonts w:ascii="Tahoma" w:hAnsi="Tahoma" w:cs="Tahoma"/>
            </w:rPr>
            <w:t xml:space="preserve"> из </w:t>
          </w:r>
          <w:r w:rsidRPr="00BF19AE">
            <w:rPr>
              <w:rFonts w:ascii="Tahoma" w:hAnsi="Tahoma" w:cs="Tahoma"/>
            </w:rPr>
            <w:fldChar w:fldCharType="begin"/>
          </w:r>
          <w:r w:rsidRPr="00BF19AE">
            <w:rPr>
              <w:rFonts w:ascii="Tahoma" w:hAnsi="Tahoma" w:cs="Tahoma"/>
            </w:rPr>
            <w:instrText>\NUMPAGES</w:instrText>
          </w:r>
          <w:r w:rsidRPr="00BF19AE">
            <w:rPr>
              <w:rFonts w:ascii="Tahoma" w:hAnsi="Tahoma" w:cs="Tahoma"/>
            </w:rPr>
            <w:fldChar w:fldCharType="separate"/>
          </w:r>
          <w:r w:rsidRPr="00BF19AE">
            <w:rPr>
              <w:rFonts w:ascii="Tahoma" w:hAnsi="Tahoma" w:cs="Tahoma"/>
              <w:noProof/>
            </w:rPr>
            <w:t>2</w:t>
          </w:r>
          <w:r w:rsidRPr="00BF19AE">
            <w:rPr>
              <w:rFonts w:ascii="Tahoma" w:hAnsi="Tahoma" w:cs="Tahoma"/>
            </w:rPr>
            <w:fldChar w:fldCharType="end"/>
          </w:r>
        </w:p>
      </w:tc>
    </w:tr>
  </w:tbl>
  <w:p w:rsidR="001957D7" w:rsidRDefault="001957D7">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D7" w:rsidRDefault="001957D7">
    <w:pPr>
      <w:pStyle w:val="ConsPlusNormal"/>
      <w:pBdr>
        <w:bottom w:val="single" w:sz="12" w:space="0" w:color="auto"/>
      </w:pBdr>
      <w:jc w:val="center"/>
      <w:rPr>
        <w:sz w:val="2"/>
        <w:szCs w:val="2"/>
      </w:rPr>
    </w:pPr>
  </w:p>
  <w:tbl>
    <w:tblPr>
      <w:tblW w:w="0" w:type="auto"/>
      <w:tblCellSpacing w:w="5" w:type="nil"/>
      <w:tblCellMar>
        <w:left w:w="40" w:type="dxa"/>
        <w:right w:w="40" w:type="dxa"/>
      </w:tblCellMar>
      <w:tblLook w:val="0000"/>
    </w:tblPr>
    <w:tblGrid>
      <w:gridCol w:w="4544"/>
      <w:gridCol w:w="4870"/>
      <w:gridCol w:w="4584"/>
    </w:tblGrid>
    <w:tr w:rsidR="001957D7" w:rsidRPr="00BF19AE">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rPr>
              <w:rFonts w:ascii="Tahoma" w:hAnsi="Tahoma" w:cs="Tahoma"/>
              <w:b/>
              <w:bCs/>
              <w:color w:val="F58220"/>
              <w:sz w:val="28"/>
              <w:szCs w:val="28"/>
            </w:rPr>
          </w:pPr>
          <w:r w:rsidRPr="00BF19AE">
            <w:rPr>
              <w:rFonts w:ascii="Tahoma" w:hAnsi="Tahoma" w:cs="Tahoma"/>
              <w:b/>
              <w:bCs/>
              <w:color w:val="F58220"/>
              <w:sz w:val="28"/>
              <w:szCs w:val="28"/>
            </w:rPr>
            <w:t>КонсультантПлюс</w:t>
          </w:r>
          <w:r w:rsidRPr="00BF19AE">
            <w:rPr>
              <w:rFonts w:ascii="Tahoma" w:hAnsi="Tahoma" w:cs="Tahom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jc w:val="center"/>
            <w:rPr>
              <w:rFonts w:ascii="Tahoma" w:hAnsi="Tahoma" w:cs="Tahoma"/>
              <w:b/>
              <w:bCs/>
            </w:rPr>
          </w:pPr>
          <w:hyperlink r:id="rId1" w:history="1">
            <w:r w:rsidRPr="00BF19AE">
              <w:rPr>
                <w:rFonts w:ascii="Tahoma" w:hAnsi="Tahoma" w:cs="Tahoma"/>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jc w:val="right"/>
            <w:rPr>
              <w:rFonts w:ascii="Tahoma" w:hAnsi="Tahoma" w:cs="Tahoma"/>
            </w:rPr>
          </w:pPr>
          <w:r w:rsidRPr="00BF19AE">
            <w:rPr>
              <w:rFonts w:ascii="Tahoma" w:hAnsi="Tahoma" w:cs="Tahoma"/>
            </w:rPr>
            <w:t xml:space="preserve">Страница </w:t>
          </w:r>
          <w:r w:rsidRPr="00BF19AE">
            <w:rPr>
              <w:rFonts w:ascii="Tahoma" w:hAnsi="Tahoma" w:cs="Tahoma"/>
            </w:rPr>
            <w:fldChar w:fldCharType="begin"/>
          </w:r>
          <w:r w:rsidRPr="00BF19AE">
            <w:rPr>
              <w:rFonts w:ascii="Tahoma" w:hAnsi="Tahoma" w:cs="Tahoma"/>
            </w:rPr>
            <w:instrText>\PAGE</w:instrText>
          </w:r>
          <w:r w:rsidRPr="00BF19AE">
            <w:rPr>
              <w:rFonts w:ascii="Tahoma" w:hAnsi="Tahoma" w:cs="Tahoma"/>
            </w:rPr>
            <w:fldChar w:fldCharType="separate"/>
          </w:r>
          <w:r>
            <w:rPr>
              <w:rFonts w:ascii="Tahoma" w:hAnsi="Tahoma" w:cs="Tahoma"/>
              <w:noProof/>
            </w:rPr>
            <w:t>74</w:t>
          </w:r>
          <w:r w:rsidRPr="00BF19AE">
            <w:rPr>
              <w:rFonts w:ascii="Tahoma" w:hAnsi="Tahoma" w:cs="Tahoma"/>
            </w:rPr>
            <w:fldChar w:fldCharType="end"/>
          </w:r>
          <w:r w:rsidRPr="00BF19AE">
            <w:rPr>
              <w:rFonts w:ascii="Tahoma" w:hAnsi="Tahoma" w:cs="Tahoma"/>
            </w:rPr>
            <w:t xml:space="preserve"> из </w:t>
          </w:r>
          <w:r w:rsidRPr="00BF19AE">
            <w:rPr>
              <w:rFonts w:ascii="Tahoma" w:hAnsi="Tahoma" w:cs="Tahoma"/>
            </w:rPr>
            <w:fldChar w:fldCharType="begin"/>
          </w:r>
          <w:r w:rsidRPr="00BF19AE">
            <w:rPr>
              <w:rFonts w:ascii="Tahoma" w:hAnsi="Tahoma" w:cs="Tahoma"/>
            </w:rPr>
            <w:instrText>\NUMPAGES</w:instrText>
          </w:r>
          <w:r w:rsidRPr="00BF19AE">
            <w:rPr>
              <w:rFonts w:ascii="Tahoma" w:hAnsi="Tahoma" w:cs="Tahoma"/>
            </w:rPr>
            <w:fldChar w:fldCharType="separate"/>
          </w:r>
          <w:r w:rsidRPr="00BF19AE">
            <w:rPr>
              <w:rFonts w:ascii="Tahoma" w:hAnsi="Tahoma" w:cs="Tahoma"/>
              <w:noProof/>
            </w:rPr>
            <w:t>38</w:t>
          </w:r>
          <w:r w:rsidRPr="00BF19AE">
            <w:rPr>
              <w:rFonts w:ascii="Tahoma" w:hAnsi="Tahoma" w:cs="Tahoma"/>
            </w:rPr>
            <w:fldChar w:fldCharType="end"/>
          </w:r>
        </w:p>
      </w:tc>
    </w:tr>
  </w:tbl>
  <w:p w:rsidR="001957D7" w:rsidRDefault="001957D7">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7D7" w:rsidRDefault="001957D7">
      <w:pPr>
        <w:spacing w:after="0" w:line="240" w:lineRule="auto"/>
      </w:pPr>
      <w:r>
        <w:separator/>
      </w:r>
    </w:p>
  </w:footnote>
  <w:footnote w:type="continuationSeparator" w:id="1">
    <w:p w:rsidR="001957D7" w:rsidRDefault="001957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957D7" w:rsidRPr="00BF19A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rPr>
              <w:rFonts w:ascii="Tahoma" w:hAnsi="Tahoma" w:cs="Tahoma"/>
              <w:sz w:val="16"/>
              <w:szCs w:val="16"/>
            </w:rPr>
          </w:pPr>
          <w:r w:rsidRPr="00BF19AE">
            <w:rPr>
              <w:rFonts w:ascii="Tahoma" w:hAnsi="Tahoma" w:cs="Tahoma"/>
              <w:sz w:val="16"/>
              <w:szCs w:val="16"/>
            </w:rPr>
            <w:t>Постановление Правительства Новгородской области от 05.12.2014 N 596</w:t>
          </w:r>
          <w:r w:rsidRPr="00BF19AE">
            <w:rPr>
              <w:rFonts w:ascii="Tahoma" w:hAnsi="Tahoma" w:cs="Tahoma"/>
              <w:sz w:val="16"/>
              <w:szCs w:val="16"/>
            </w:rPr>
            <w:br/>
            <w:t>(ред. от 25.06.2019)</w:t>
          </w:r>
          <w:r w:rsidRPr="00BF19AE">
            <w:rPr>
              <w:rFonts w:ascii="Tahoma" w:hAnsi="Tahoma" w:cs="Tahoma"/>
              <w:sz w:val="16"/>
              <w:szCs w:val="16"/>
            </w:rPr>
            <w:br/>
            <w:t>"Об утверждении Порядка предос...</w:t>
          </w:r>
        </w:p>
      </w:tc>
      <w:tc>
        <w:tcPr>
          <w:tcW w:w="4695" w:type="dxa"/>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jc w:val="right"/>
            <w:rPr>
              <w:rFonts w:ascii="Tahoma" w:hAnsi="Tahoma" w:cs="Tahoma"/>
              <w:sz w:val="16"/>
              <w:szCs w:val="16"/>
            </w:rPr>
          </w:pPr>
          <w:r w:rsidRPr="00BF19AE">
            <w:rPr>
              <w:rFonts w:ascii="Tahoma" w:hAnsi="Tahoma" w:cs="Tahoma"/>
              <w:sz w:val="18"/>
              <w:szCs w:val="18"/>
            </w:rPr>
            <w:t xml:space="preserve">Документ предоставлен </w:t>
          </w:r>
          <w:hyperlink r:id="rId1" w:history="1">
            <w:r w:rsidRPr="00BF19AE">
              <w:rPr>
                <w:rFonts w:ascii="Tahoma" w:hAnsi="Tahoma" w:cs="Tahoma"/>
                <w:color w:val="0000FF"/>
                <w:sz w:val="18"/>
                <w:szCs w:val="18"/>
              </w:rPr>
              <w:t>КонсультантПлюс</w:t>
            </w:r>
          </w:hyperlink>
          <w:r w:rsidRPr="00BF19AE">
            <w:rPr>
              <w:rFonts w:ascii="Tahoma" w:hAnsi="Tahoma" w:cs="Tahoma"/>
              <w:sz w:val="18"/>
              <w:szCs w:val="18"/>
            </w:rPr>
            <w:br/>
          </w:r>
          <w:r w:rsidRPr="00BF19AE">
            <w:rPr>
              <w:rFonts w:ascii="Tahoma" w:hAnsi="Tahoma" w:cs="Tahoma"/>
              <w:sz w:val="16"/>
              <w:szCs w:val="16"/>
            </w:rPr>
            <w:t>Дата сохранения: 03.09.2019</w:t>
          </w:r>
        </w:p>
      </w:tc>
    </w:tr>
  </w:tbl>
  <w:p w:rsidR="001957D7" w:rsidRDefault="001957D7">
    <w:pPr>
      <w:pStyle w:val="ConsPlusNormal"/>
      <w:pBdr>
        <w:bottom w:val="single" w:sz="12" w:space="0" w:color="auto"/>
      </w:pBdr>
      <w:jc w:val="center"/>
      <w:rPr>
        <w:sz w:val="2"/>
        <w:szCs w:val="2"/>
      </w:rPr>
    </w:pPr>
  </w:p>
  <w:p w:rsidR="001957D7" w:rsidRDefault="001957D7">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497"/>
      <w:gridCol w:w="6420"/>
    </w:tblGrid>
    <w:tr w:rsidR="001957D7" w:rsidRPr="00BF19A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rPr>
              <w:rFonts w:ascii="Tahoma" w:hAnsi="Tahoma" w:cs="Tahoma"/>
              <w:sz w:val="16"/>
              <w:szCs w:val="16"/>
            </w:rPr>
          </w:pPr>
          <w:r w:rsidRPr="00BF19AE">
            <w:rPr>
              <w:rFonts w:ascii="Tahoma" w:hAnsi="Tahoma" w:cs="Tahoma"/>
              <w:sz w:val="16"/>
              <w:szCs w:val="16"/>
            </w:rPr>
            <w:t>Постановление Правительства Новгородской области от 05.12.2014 N 596</w:t>
          </w:r>
          <w:r w:rsidRPr="00BF19AE">
            <w:rPr>
              <w:rFonts w:ascii="Tahoma" w:hAnsi="Tahoma" w:cs="Tahoma"/>
              <w:sz w:val="16"/>
              <w:szCs w:val="16"/>
            </w:rPr>
            <w:br/>
            <w:t>(ред. от 25.06.2019)</w:t>
          </w:r>
          <w:r w:rsidRPr="00BF19AE">
            <w:rPr>
              <w:rFonts w:ascii="Tahoma" w:hAnsi="Tahoma" w:cs="Tahoma"/>
              <w:sz w:val="16"/>
              <w:szCs w:val="16"/>
            </w:rPr>
            <w:br/>
            <w:t>"Об утверждении Порядка предос...</w:t>
          </w:r>
        </w:p>
      </w:tc>
      <w:tc>
        <w:tcPr>
          <w:tcW w:w="6420" w:type="dxa"/>
          <w:tcBorders>
            <w:top w:val="none" w:sz="2" w:space="0" w:color="auto"/>
            <w:left w:val="none" w:sz="2" w:space="0" w:color="auto"/>
            <w:bottom w:val="none" w:sz="2" w:space="0" w:color="auto"/>
            <w:right w:val="none" w:sz="2" w:space="0" w:color="auto"/>
          </w:tcBorders>
          <w:vAlign w:val="center"/>
        </w:tcPr>
        <w:p w:rsidR="001957D7" w:rsidRPr="00BF19AE" w:rsidRDefault="001957D7">
          <w:pPr>
            <w:pStyle w:val="ConsPlusNormal"/>
            <w:jc w:val="right"/>
            <w:rPr>
              <w:rFonts w:ascii="Tahoma" w:hAnsi="Tahoma" w:cs="Tahoma"/>
              <w:sz w:val="16"/>
              <w:szCs w:val="16"/>
            </w:rPr>
          </w:pPr>
          <w:r w:rsidRPr="00BF19AE">
            <w:rPr>
              <w:rFonts w:ascii="Tahoma" w:hAnsi="Tahoma" w:cs="Tahoma"/>
              <w:sz w:val="18"/>
              <w:szCs w:val="18"/>
            </w:rPr>
            <w:t xml:space="preserve">Документ предоставлен </w:t>
          </w:r>
          <w:hyperlink r:id="rId1" w:history="1">
            <w:r w:rsidRPr="00BF19AE">
              <w:rPr>
                <w:rFonts w:ascii="Tahoma" w:hAnsi="Tahoma" w:cs="Tahoma"/>
                <w:color w:val="0000FF"/>
                <w:sz w:val="18"/>
                <w:szCs w:val="18"/>
              </w:rPr>
              <w:t>КонсультантПлюс</w:t>
            </w:r>
          </w:hyperlink>
          <w:r w:rsidRPr="00BF19AE">
            <w:rPr>
              <w:rFonts w:ascii="Tahoma" w:hAnsi="Tahoma" w:cs="Tahoma"/>
              <w:sz w:val="18"/>
              <w:szCs w:val="18"/>
            </w:rPr>
            <w:br/>
          </w:r>
          <w:r w:rsidRPr="00BF19AE">
            <w:rPr>
              <w:rFonts w:ascii="Tahoma" w:hAnsi="Tahoma" w:cs="Tahoma"/>
              <w:sz w:val="16"/>
              <w:szCs w:val="16"/>
            </w:rPr>
            <w:t>Дата сохранения: 03.09.2019</w:t>
          </w:r>
        </w:p>
      </w:tc>
    </w:tr>
  </w:tbl>
  <w:p w:rsidR="001957D7" w:rsidRDefault="001957D7">
    <w:pPr>
      <w:pStyle w:val="ConsPlusNormal"/>
      <w:pBdr>
        <w:bottom w:val="single" w:sz="12" w:space="0" w:color="auto"/>
      </w:pBdr>
      <w:jc w:val="center"/>
      <w:rPr>
        <w:sz w:val="2"/>
        <w:szCs w:val="2"/>
      </w:rPr>
    </w:pPr>
  </w:p>
  <w:p w:rsidR="001957D7" w:rsidRDefault="001957D7">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doNotUseHTMLParagraphAutoSpacing/>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4A44"/>
    <w:rsid w:val="000D11D2"/>
    <w:rsid w:val="001957D7"/>
    <w:rsid w:val="002B3761"/>
    <w:rsid w:val="003B3A1F"/>
    <w:rsid w:val="00810C75"/>
    <w:rsid w:val="00963375"/>
    <w:rsid w:val="00B14A44"/>
    <w:rsid w:val="00BF19AE"/>
    <w:rsid w:val="00D849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1" w:uiPriority="0"/>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locked="1" w:uiPriority="0"/>
    <w:lsdException w:name="List Continue 3" w:locked="1" w:uiPriority="0"/>
    <w:lsdException w:name="List Continue 4" w:locked="1" w:uiPriority="0"/>
    <w:lsdException w:name="List Continue 5" w:locked="1" w:uiPriority="0"/>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uiPriority="0"/>
    <w:lsdException w:name="Table Web 3" w:locked="1" w:uiPriority="0"/>
    <w:lsdException w:name="Balloon Text" w:locked="1" w:uiPriority="0"/>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4905"/>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D84905"/>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D84905"/>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84905"/>
    <w:pPr>
      <w:widowControl w:val="0"/>
      <w:autoSpaceDE w:val="0"/>
      <w:autoSpaceDN w:val="0"/>
      <w:adjustRightInd w:val="0"/>
    </w:pPr>
    <w:rPr>
      <w:rFonts w:ascii="Arial" w:hAnsi="Arial" w:cs="Arial"/>
      <w:b/>
      <w:bCs/>
      <w:sz w:val="20"/>
      <w:szCs w:val="20"/>
    </w:rPr>
  </w:style>
  <w:style w:type="paragraph" w:customStyle="1" w:styleId="ConsPlusCell">
    <w:name w:val="ConsPlusCell"/>
    <w:uiPriority w:val="99"/>
    <w:rsid w:val="00D84905"/>
    <w:pPr>
      <w:widowControl w:val="0"/>
      <w:autoSpaceDE w:val="0"/>
      <w:autoSpaceDN w:val="0"/>
      <w:adjustRightInd w:val="0"/>
    </w:pPr>
    <w:rPr>
      <w:rFonts w:ascii="Courier New" w:hAnsi="Courier New" w:cs="Courier New"/>
      <w:sz w:val="20"/>
      <w:szCs w:val="20"/>
    </w:rPr>
  </w:style>
  <w:style w:type="paragraph" w:customStyle="1" w:styleId="ConsPlusDocList">
    <w:name w:val="ConsPlusDocList"/>
    <w:uiPriority w:val="99"/>
    <w:rsid w:val="00D84905"/>
    <w:pPr>
      <w:widowControl w:val="0"/>
      <w:autoSpaceDE w:val="0"/>
      <w:autoSpaceDN w:val="0"/>
      <w:adjustRightInd w:val="0"/>
    </w:pPr>
    <w:rPr>
      <w:rFonts w:ascii="Courier New" w:hAnsi="Courier New" w:cs="Courier New"/>
      <w:sz w:val="20"/>
      <w:szCs w:val="20"/>
    </w:rPr>
  </w:style>
  <w:style w:type="paragraph" w:customStyle="1" w:styleId="ConsPlusTitlePage">
    <w:name w:val="ConsPlusTitlePage"/>
    <w:uiPriority w:val="99"/>
    <w:rsid w:val="00D84905"/>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D84905"/>
    <w:pPr>
      <w:widowControl w:val="0"/>
      <w:autoSpaceDE w:val="0"/>
      <w:autoSpaceDN w:val="0"/>
      <w:adjustRightInd w:val="0"/>
    </w:pPr>
    <w:rPr>
      <w:rFonts w:ascii="Tahoma" w:hAnsi="Tahoma" w:cs="Tahoma"/>
      <w:sz w:val="20"/>
      <w:szCs w:val="20"/>
    </w:rPr>
  </w:style>
  <w:style w:type="paragraph" w:customStyle="1" w:styleId="ConsPlusTextList">
    <w:name w:val="ConsPlusTextList"/>
    <w:uiPriority w:val="99"/>
    <w:rsid w:val="00D84905"/>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D84905"/>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252362BEB152A651C780D9805294C0A2070EBAEBAB9B828D7497D0EEC368B4DEA91EB2BF4B99B4E70335446A16012A2E829087F64CA4354F1L4P" TargetMode="External"/><Relationship Id="rId21" Type="http://schemas.openxmlformats.org/officeDocument/2006/relationships/hyperlink" Target="consultantplus://offline/ref=6252362BEB152A651C781395134513022573B4A3B0BFB2788B162653BB3F811AADDEB27BB0EC964F7226001EFB371FA3FEL2P" TargetMode="External"/><Relationship Id="rId42" Type="http://schemas.openxmlformats.org/officeDocument/2006/relationships/hyperlink" Target="consultantplus://offline/ref=6252362BEB152A651C781395134513022573B4A3B6BFB57B8B162653BB3F811AADDEB27BB0EC964F7226001EFB371FA3FEL2P" TargetMode="External"/><Relationship Id="rId63" Type="http://schemas.openxmlformats.org/officeDocument/2006/relationships/hyperlink" Target="consultantplus://offline/ref=6252362BEB152A651C781395134513022573B4A3BAB8B27783162653BB3F811AADDEB27BB0EC964F7226001EFB371FA3FEL2P" TargetMode="External"/><Relationship Id="rId84" Type="http://schemas.openxmlformats.org/officeDocument/2006/relationships/hyperlink" Target="consultantplus://offline/ref=6252362BEB152A651C781395134513022573B4A3BAB9B47789162653BB3F811AADDEB269B0B49A4F71380213EE614EE6BE3A087564C84A4B1FDD77F2L4P" TargetMode="External"/><Relationship Id="rId138" Type="http://schemas.openxmlformats.org/officeDocument/2006/relationships/hyperlink" Target="consultantplus://offline/ref=6252362BEB152A651C781395134513022573B4A3BABAB37B8B162653BB3F811AADDEB269B0B49A4F71380617EE614EE6BE3A087564C84A4B1FDD77F2L4P" TargetMode="External"/><Relationship Id="rId159" Type="http://schemas.openxmlformats.org/officeDocument/2006/relationships/hyperlink" Target="consultantplus://offline/ref=6252362BEB152A651C781395134513022573B4A3BAB8B27783162653BB3F811AADDEB27BB0EC964F7226001EFB371FA3FEL2P" TargetMode="External"/><Relationship Id="rId170" Type="http://schemas.openxmlformats.org/officeDocument/2006/relationships/hyperlink" Target="consultantplus://offline/ref=6252362BEB152A651C781395134513022573B4A3BAB9B47789162653BB3F811AADDEB269B0B49A4F71380815EE614EE6BE3A087564C84A4B1FDD77F2L4P" TargetMode="External"/><Relationship Id="rId191" Type="http://schemas.openxmlformats.org/officeDocument/2006/relationships/footer" Target="footer1.xml"/><Relationship Id="rId205" Type="http://schemas.openxmlformats.org/officeDocument/2006/relationships/hyperlink" Target="consultantplus://offline/ref=7BB6BC95357CBB8D0B502521016E1575CDCA8CF89AD5B232B4E9A29D678E6CE666C4306E570EAD48E05A4118774828E2F92D85C6553449CB876212GFLEP" TargetMode="External"/><Relationship Id="rId107" Type="http://schemas.openxmlformats.org/officeDocument/2006/relationships/hyperlink" Target="consultantplus://offline/ref=6252362BEB152A651C781395134513022573B4A3BABAB37B8B162653BB3F811AADDEB269B0B49A4F71380315EE614EE6BE3A087564C84A4B1FDD77F2L4P" TargetMode="External"/><Relationship Id="rId11" Type="http://schemas.openxmlformats.org/officeDocument/2006/relationships/hyperlink" Target="consultantplus://offline/ref=6252362BEB152A651C781395134513022573B4A3B5BCBA7E8A162653BB3F811AADDEB269B0B49A4F71380012EE614EE6BE3A087564C84A4B1FDD77F2L4P" TargetMode="External"/><Relationship Id="rId32" Type="http://schemas.openxmlformats.org/officeDocument/2006/relationships/hyperlink" Target="consultantplus://offline/ref=6252362BEB152A651C781395134513022573B4A3B6B9BA7983162653BB3F811AADDEB27BB0EC964F7226001EFB371FA3FEL2P" TargetMode="External"/><Relationship Id="rId37" Type="http://schemas.openxmlformats.org/officeDocument/2006/relationships/hyperlink" Target="consultantplus://offline/ref=6252362BEB152A651C781395134513022573B4A3B6BFB17988162653BB3F811AADDEB27BB0EC964F7226001EFB371FA3FEL2P" TargetMode="External"/><Relationship Id="rId53" Type="http://schemas.openxmlformats.org/officeDocument/2006/relationships/hyperlink" Target="consultantplus://offline/ref=6252362BEB152A651C780D9805294C0A227AEEAEB1BAB828D7497D0EEC368B4DEA91EB2BF4B9984D74335446A16012A2E829087F64CA4354F1L4P" TargetMode="External"/><Relationship Id="rId58" Type="http://schemas.openxmlformats.org/officeDocument/2006/relationships/hyperlink" Target="consultantplus://offline/ref=6252362BEB152A651C781395134513022573B4A3B5BCBA7E8A162653BB3F811AADDEB269B0B49A4F71380011EE614EE6BE3A087564C84A4B1FDD77F2L4P" TargetMode="External"/><Relationship Id="rId74" Type="http://schemas.openxmlformats.org/officeDocument/2006/relationships/hyperlink" Target="consultantplus://offline/ref=6252362BEB152A651C781395134513022573B4A3BAB9B47789162653BB3F811AADDEB269B0B49A4F71380110EE614EE6BE3A087564C84A4B1FDD77F2L4P" TargetMode="External"/><Relationship Id="rId79" Type="http://schemas.openxmlformats.org/officeDocument/2006/relationships/hyperlink" Target="consultantplus://offline/ref=6252362BEB152A651C781395134513022573B4A3BAB9B47789162653BB3F811AADDEB269B0B49A4F71380217EE614EE6BE3A087564C84A4B1FDD77F2L4P" TargetMode="External"/><Relationship Id="rId102" Type="http://schemas.openxmlformats.org/officeDocument/2006/relationships/hyperlink" Target="consultantplus://offline/ref=6252362BEB152A651C781395134513022573B4A3B5BCBA7E8A162653BB3F811AADDEB269B0B49A4F7138051EEE614EE6BE3A087564C84A4B1FDD77F2L4P" TargetMode="External"/><Relationship Id="rId123" Type="http://schemas.openxmlformats.org/officeDocument/2006/relationships/hyperlink" Target="consultantplus://offline/ref=6252362BEB152A651C781395134513022573B4A3BAB9B47789162653BB3F811AADDEB269B0B49A4F71380415EE614EE6BE3A087564C84A4B1FDD77F2L4P" TargetMode="External"/><Relationship Id="rId128" Type="http://schemas.openxmlformats.org/officeDocument/2006/relationships/hyperlink" Target="consultantplus://offline/ref=6252362BEB152A651C781395134513022573B4A3BAB8B27783162653BB3F811AADDEB27BB0EC964F7226001EFB371FA3FEL2P" TargetMode="External"/><Relationship Id="rId144" Type="http://schemas.openxmlformats.org/officeDocument/2006/relationships/hyperlink" Target="consultantplus://offline/ref=6252362BEB152A651C781395134513022573B4A3B4BFB17789162653BB3F811AADDEB269B0B49A4F7138021FEE614EE6BE3A087564C84A4B1FDD77F2L4P" TargetMode="External"/><Relationship Id="rId149" Type="http://schemas.openxmlformats.org/officeDocument/2006/relationships/hyperlink" Target="consultantplus://offline/ref=6252362BEB152A651C781395134513022573B4A3BAB9B47789162653BB3F811AADDEB269B0B49A4F71380617EE614EE6BE3A087564C84A4B1FDD77F2L4P" TargetMode="External"/><Relationship Id="rId5" Type="http://schemas.openxmlformats.org/officeDocument/2006/relationships/endnotes" Target="endnotes.xml"/><Relationship Id="rId90" Type="http://schemas.openxmlformats.org/officeDocument/2006/relationships/hyperlink" Target="consultantplus://offline/ref=6252362BEB152A651C781395134513022573B4A3BAB9B47789162653BB3F811AADDEB269B0B49A4F71380317EE614EE6BE3A087564C84A4B1FDD77F2L4P" TargetMode="External"/><Relationship Id="rId95" Type="http://schemas.openxmlformats.org/officeDocument/2006/relationships/hyperlink" Target="consultantplus://offline/ref=6252362BEB152A651C781395134513022573B4A3B5BCBA7E8A162653BB3F811AADDEB269B0B49A4F71380511EE614EE6BE3A087564C84A4B1FDD77F2L4P" TargetMode="External"/><Relationship Id="rId160" Type="http://schemas.openxmlformats.org/officeDocument/2006/relationships/hyperlink" Target="consultantplus://offline/ref=6252362BEB152A651C781395134513022573B4A3BAB8B27783162653BB3F811AADDEB27BB0EC964F7226001EFB371FA3FEL2P" TargetMode="External"/><Relationship Id="rId165" Type="http://schemas.openxmlformats.org/officeDocument/2006/relationships/hyperlink" Target="consultantplus://offline/ref=6252362BEB152A651C781395134513022573B4A3BABAB37B8B162653BB3F811AADDEB269B0B49A4F71380812EE614EE6BE3A087564C84A4B1FDD77F2L4P" TargetMode="External"/><Relationship Id="rId181" Type="http://schemas.openxmlformats.org/officeDocument/2006/relationships/hyperlink" Target="consultantplus://offline/ref=6252362BEB152A651C781395134513022573B4A3BAB8B27783162653BB3F811AADDEB269B0B49A4F71380517EE614EE6BE3A087564C84A4B1FDD77F2L4P" TargetMode="External"/><Relationship Id="rId186" Type="http://schemas.openxmlformats.org/officeDocument/2006/relationships/hyperlink" Target="consultantplus://offline/ref=6252362BEB152A651C780D9805294C0A227AEEAEB1BAB828D7497D0EEC368B4DEA91EB2BF4B99A4A73335446A16012A2E829087F64CA4354F1L4P" TargetMode="External"/><Relationship Id="rId211" Type="http://schemas.openxmlformats.org/officeDocument/2006/relationships/hyperlink" Target="consultantplus://offline/ref=7BB6BC95357CBB8D0B502521016E1575CDCA8CF89AD5B232B4E9A29D678E6CE666C4306E570EAD48E1584510774828E2F92D85C6553449CB876212GFLEP" TargetMode="External"/><Relationship Id="rId22" Type="http://schemas.openxmlformats.org/officeDocument/2006/relationships/hyperlink" Target="consultantplus://offline/ref=6252362BEB152A651C781395134513022573B4A3B6BCB37E8F162653BB3F811AADDEB27BB0EC964F7226001EFB371FA3FEL2P" TargetMode="External"/><Relationship Id="rId27" Type="http://schemas.openxmlformats.org/officeDocument/2006/relationships/hyperlink" Target="consultantplus://offline/ref=6252362BEB152A651C781395134513022573B4A3B1B9B47C8E162653BB3F811AADDEB27BB0EC964F7226001EFB371FA3FEL2P" TargetMode="External"/><Relationship Id="rId43" Type="http://schemas.openxmlformats.org/officeDocument/2006/relationships/hyperlink" Target="consultantplus://offline/ref=6252362BEB152A651C781395134513022573B4A3B6BFB47E8C162653BB3F811AADDEB27BB0EC964F7226001EFB371FA3FEL2P" TargetMode="External"/><Relationship Id="rId48" Type="http://schemas.openxmlformats.org/officeDocument/2006/relationships/hyperlink" Target="consultantplus://offline/ref=6252362BEB152A651C781395134513022573B4A3B5BCBA7E8A162653BB3F811AADDEB269B0B49A4F71380012EE614EE6BE3A087564C84A4B1FDD77F2L4P" TargetMode="External"/><Relationship Id="rId64" Type="http://schemas.openxmlformats.org/officeDocument/2006/relationships/hyperlink" Target="consultantplus://offline/ref=6252362BEB152A651C781395134513022573B4A3BAB8B27783162653BB3F811AADDEB269B0B49A4F71380517EE614EE6BE3A087564C84A4B1FDD77F2L4P" TargetMode="External"/><Relationship Id="rId69" Type="http://schemas.openxmlformats.org/officeDocument/2006/relationships/hyperlink" Target="consultantplus://offline/ref=6252362BEB152A651C781395134513022573B4A3BAB9B47789162653BB3F811AADDEB269B0B49A4F71380113EE614EE6BE3A087564C84A4B1FDD77F2L4P" TargetMode="External"/><Relationship Id="rId113" Type="http://schemas.openxmlformats.org/officeDocument/2006/relationships/hyperlink" Target="consultantplus://offline/ref=6252362BEB152A651C781395134513022573B4A3B5BCBA7E8A162653BB3F811AADDEB269B0B49A4F71380615EE614EE6BE3A087564C84A4B1FDD77F2L4P" TargetMode="External"/><Relationship Id="rId118" Type="http://schemas.openxmlformats.org/officeDocument/2006/relationships/hyperlink" Target="consultantplus://offline/ref=6252362BEB152A651C781395134513022573B4A3BABAB37B8B162653BB3F811AADDEB269B0B49A4F7138041EEE614EE6BE3A087564C84A4B1FDD77F2L4P" TargetMode="External"/><Relationship Id="rId134" Type="http://schemas.openxmlformats.org/officeDocument/2006/relationships/hyperlink" Target="consultantplus://offline/ref=6252362BEB152A651C781395134513022573B4A3BAB9B47789162653BB3F811AADDEB269B0B49A4F71380516EE614EE6BE3A087564C84A4B1FDD77F2L4P" TargetMode="External"/><Relationship Id="rId139" Type="http://schemas.openxmlformats.org/officeDocument/2006/relationships/hyperlink" Target="consultantplus://offline/ref=6252362BEB152A651C781395134513022573B4A3BABAB37B8B162653BB3F811AADDEB269B0B49A4F71380615EE614EE6BE3A087564C84A4B1FDD77F2L4P" TargetMode="External"/><Relationship Id="rId80" Type="http://schemas.openxmlformats.org/officeDocument/2006/relationships/hyperlink" Target="consultantplus://offline/ref=6252362BEB152A651C781395134513022573B4A3B5BCBA7E8A162653BB3F811AADDEB269B0B49A4F71380313EE614EE6BE3A087564C84A4B1FDD77F2L4P" TargetMode="External"/><Relationship Id="rId85" Type="http://schemas.openxmlformats.org/officeDocument/2006/relationships/hyperlink" Target="consultantplus://offline/ref=6252362BEB152A651C781395134513022573B4A3B5BCBA7E8A162653BB3F811AADDEB269B0B49A4F71380313EE614EE6BE3A087564C84A4B1FDD77F2L4P" TargetMode="External"/><Relationship Id="rId150" Type="http://schemas.openxmlformats.org/officeDocument/2006/relationships/hyperlink" Target="consultantplus://offline/ref=6252362BEB152A651C781395134513022573B4A3BAB9B47789162653BB3F811AADDEB269B0B49A4F71380512EE614EE6BE3A087564C84A4B1FDD77F2L4P" TargetMode="External"/><Relationship Id="rId155" Type="http://schemas.openxmlformats.org/officeDocument/2006/relationships/hyperlink" Target="consultantplus://offline/ref=6252362BEB152A651C781395134513022573B4A3BAB9B47789162653BB3F811AADDEB269B0B49A4F71380615EE614EE6BE3A087564C84A4B1FDD77F2L4P" TargetMode="External"/><Relationship Id="rId171" Type="http://schemas.openxmlformats.org/officeDocument/2006/relationships/hyperlink" Target="consultantplus://offline/ref=6252362BEB152A651C781395134513022573B4A3BAB9B47789162653BB3F811AADDEB269B0B49A4F71380710EE614EE6BE3A087564C84A4B1FDD77F2L4P" TargetMode="External"/><Relationship Id="rId176" Type="http://schemas.openxmlformats.org/officeDocument/2006/relationships/hyperlink" Target="consultantplus://offline/ref=6252362BEB152A651C781395134513022573B4A3BAB9B47789162653BB3F811AADDEB269B0B49A4F71380314EE614EE6BE3A087564C84A4B1FDD77F2L4P" TargetMode="External"/><Relationship Id="rId192" Type="http://schemas.openxmlformats.org/officeDocument/2006/relationships/hyperlink" Target="consultantplus://offline/ref=7BB6BC95357CBB8D0B502521016E1575CDCA8CF89AD5B232B4E9A29D678E6CE666C4306E570EAD48E258471B774828E2F92D85C6553449CB876212GFLEP" TargetMode="External"/><Relationship Id="rId197" Type="http://schemas.openxmlformats.org/officeDocument/2006/relationships/hyperlink" Target="consultantplus://offline/ref=7BB6BC95357CBB8D0B502521016E1575CDCA8CF89AD5B232B4E9A29D678E6CE666C4306E570EAD48E3584318774828E2F92D85C6553449CB876212GFLEP" TargetMode="External"/><Relationship Id="rId206" Type="http://schemas.openxmlformats.org/officeDocument/2006/relationships/hyperlink" Target="consultantplus://offline/ref=7BB6BC95357CBB8D0B502521016E1575CDCA8CF89AD5B232B4E9A29D678E6CE666C4306E570EAD48E05A421A774828E2F92D85C6553449CB876212GFLEP" TargetMode="External"/><Relationship Id="rId201" Type="http://schemas.openxmlformats.org/officeDocument/2006/relationships/hyperlink" Target="consultantplus://offline/ref=7BB6BC95357CBB8D0B502521016E1575CDCA8CF89AD5B232B4E9A29D678E6CE666C4306E570EAD48E05C4610774828E2F92D85C6553449CB876212GFLEP" TargetMode="External"/><Relationship Id="rId12" Type="http://schemas.openxmlformats.org/officeDocument/2006/relationships/hyperlink" Target="consultantplus://offline/ref=6252362BEB152A651C781395134513022573B4A3BABAB37B8B162653BB3F811AADDEB269B0B49A4F71380012EE614EE6BE3A087564C84A4B1FDD77F2L4P" TargetMode="External"/><Relationship Id="rId17" Type="http://schemas.openxmlformats.org/officeDocument/2006/relationships/hyperlink" Target="consultantplus://offline/ref=6252362BEB152A651C781395134513022573B4A3B6BFB07F8E162653BB3F811AADDEB27BB0EC964F7226001EFB371FA3FEL2P" TargetMode="External"/><Relationship Id="rId33" Type="http://schemas.openxmlformats.org/officeDocument/2006/relationships/hyperlink" Target="consultantplus://offline/ref=6252362BEB152A651C781395134513022573B4A3B6B9BA798E162653BB3F811AADDEB27BB0EC964F7226001EFB371FA3FEL2P" TargetMode="External"/><Relationship Id="rId38" Type="http://schemas.openxmlformats.org/officeDocument/2006/relationships/hyperlink" Target="consultantplus://offline/ref=6252362BEB152A651C781395134513022573B4A3B6BFB7798F162653BB3F811AADDEB27BB0EC964F7226001EFB371FA3FEL2P" TargetMode="External"/><Relationship Id="rId59" Type="http://schemas.openxmlformats.org/officeDocument/2006/relationships/hyperlink" Target="consultantplus://offline/ref=6252362BEB152A651C781395134513022573B4A3BABAB37B8B162653BB3F811AADDEB269B0B49A4F71380115EE614EE6BE3A087564C84A4B1FDD77F2L4P" TargetMode="External"/><Relationship Id="rId103" Type="http://schemas.openxmlformats.org/officeDocument/2006/relationships/hyperlink" Target="consultantplus://offline/ref=6252362BEB152A651C781395134513022573B4A3BABAB37B8B162653BB3F811AADDEB269B0B49A4F7138021FEE614EE6BE3A087564C84A4B1FDD77F2L4P" TargetMode="External"/><Relationship Id="rId108" Type="http://schemas.openxmlformats.org/officeDocument/2006/relationships/hyperlink" Target="consultantplus://offline/ref=6252362BEB152A651C781395134513022573B4A3B4BFB17789162653BB3F811AADDEB269B0B49A4F71380213EE614EE6BE3A087564C84A4B1FDD77F2L4P" TargetMode="External"/><Relationship Id="rId124" Type="http://schemas.openxmlformats.org/officeDocument/2006/relationships/hyperlink" Target="consultantplus://offline/ref=6252362BEB152A651C781395134513022573B4A3BABAB37B8B162653BB3F811AADDEB269B0B49A4F71380512EE614EE6BE3A087564C84A4B1FDD77F2L4P" TargetMode="External"/><Relationship Id="rId129" Type="http://schemas.openxmlformats.org/officeDocument/2006/relationships/hyperlink" Target="consultantplus://offline/ref=6252362BEB152A651C781395134513022573B4A3BAB8B27783162653BB3F811AADDEB269B0B49A4F71380517EE614EE6BE3A087564C84A4B1FDD77F2L4P" TargetMode="External"/><Relationship Id="rId54" Type="http://schemas.openxmlformats.org/officeDocument/2006/relationships/hyperlink" Target="consultantplus://offline/ref=6252362BEB152A651C781395134513022573B4A3BAB8B27783162653BB3F811AADDEB269B0B49A4F7139021EEE614EE6BE3A087564C84A4B1FDD77F2L4P" TargetMode="External"/><Relationship Id="rId70" Type="http://schemas.openxmlformats.org/officeDocument/2006/relationships/hyperlink" Target="consultantplus://offline/ref=6252362BEB152A651C781395134513022573B4A3B5BCBA7E8A162653BB3F811AADDEB269B0B49A4F71380316EE614EE6BE3A087564C84A4B1FDD77F2L4P" TargetMode="External"/><Relationship Id="rId75" Type="http://schemas.openxmlformats.org/officeDocument/2006/relationships/hyperlink" Target="consultantplus://offline/ref=6252362BEB152A651C781395134513022573B4A3BABAB37B8B162653BB3F811AADDEB269B0B49A4F71380111EE614EE6BE3A087564C84A4B1FDD77F2L4P" TargetMode="External"/><Relationship Id="rId91" Type="http://schemas.openxmlformats.org/officeDocument/2006/relationships/hyperlink" Target="consultantplus://offline/ref=6252362BEB152A651C781395134513022573B4A3BAB9B47789162653BB3F811AADDEB269B0B49A4F71380315EE614EE6BE3A087564C84A4B1FDD77F2L4P" TargetMode="External"/><Relationship Id="rId96" Type="http://schemas.openxmlformats.org/officeDocument/2006/relationships/hyperlink" Target="consultantplus://offline/ref=6252362BEB152A651C781395134513022573B4A3B5BCBA7E8A162653BB3F811AADDEB269B0B49A4F7138051FEE614EE6BE3A087564C84A4B1FDD77F2L4P" TargetMode="External"/><Relationship Id="rId140" Type="http://schemas.openxmlformats.org/officeDocument/2006/relationships/hyperlink" Target="consultantplus://offline/ref=6252362BEB152A651C781395134513022573B4A3BABAB37B8B162653BB3F811AADDEB269B0B49A4F71380613EE614EE6BE3A087564C84A4B1FDD77F2L4P" TargetMode="External"/><Relationship Id="rId145" Type="http://schemas.openxmlformats.org/officeDocument/2006/relationships/hyperlink" Target="consultantplus://offline/ref=6252362BEB152A651C781395134513022573B4A3BABAB37B8B162653BB3F811AADDEB269B0B49A4F71380611EE614EE6BE3A087564C84A4B1FDD77F2L4P" TargetMode="External"/><Relationship Id="rId161" Type="http://schemas.openxmlformats.org/officeDocument/2006/relationships/hyperlink" Target="consultantplus://offline/ref=6252362BEB152A651C781395134513022573B4A3BAB8B27783162653BB3F811AADDEB27BB0EC964F7226001EFB371FA3FEL2P" TargetMode="External"/><Relationship Id="rId166" Type="http://schemas.openxmlformats.org/officeDocument/2006/relationships/hyperlink" Target="consultantplus://offline/ref=6252362BEB152A651C781395134513022573B4A3BAB9B47789162653BB3F811AADDEB269B0B49A4F71380710EE614EE6BE3A087564C84A4B1FDD77F2L4P" TargetMode="External"/><Relationship Id="rId182" Type="http://schemas.openxmlformats.org/officeDocument/2006/relationships/hyperlink" Target="consultantplus://offline/ref=6252362BEB152A651C780D9805294C0A227AEAAAB6B3B828D7497D0EEC368B4DF891B327F4BA854F78260217E4F3LCP" TargetMode="External"/><Relationship Id="rId187" Type="http://schemas.openxmlformats.org/officeDocument/2006/relationships/hyperlink" Target="consultantplus://offline/ref=6252362BEB152A651C781395134513022573B4A3BAB9B47789162653BB3F811AADDEB269B0B49A4F7138081FEE614EE6BE3A087564C84A4B1FDD77F2L4P" TargetMode="External"/><Relationship Id="rId1" Type="http://schemas.openxmlformats.org/officeDocument/2006/relationships/styles" Target="styles.xml"/><Relationship Id="rId6" Type="http://schemas.openxmlformats.org/officeDocument/2006/relationships/hyperlink" Target="http://www.consultant.ru" TargetMode="External"/><Relationship Id="rId212" Type="http://schemas.openxmlformats.org/officeDocument/2006/relationships/header" Target="header2.xml"/><Relationship Id="rId23" Type="http://schemas.openxmlformats.org/officeDocument/2006/relationships/hyperlink" Target="consultantplus://offline/ref=6252362BEB152A651C781395134513022573B4A3B0BCB77783162653BB3F811AADDEB27BB0EC964F7226001EFB371FA3FEL2P" TargetMode="External"/><Relationship Id="rId28" Type="http://schemas.openxmlformats.org/officeDocument/2006/relationships/hyperlink" Target="consultantplus://offline/ref=6252362BEB152A651C781395134513022573B4A3B6BFBB7C8B162653BB3F811AADDEB27BB0EC964F7226001EFB371FA3FEL2P" TargetMode="External"/><Relationship Id="rId49" Type="http://schemas.openxmlformats.org/officeDocument/2006/relationships/hyperlink" Target="consultantplus://offline/ref=6252362BEB152A651C781395134513022573B4A3BABAB37B8B162653BB3F811AADDEB269B0B49A4F71380012EE614EE6BE3A087564C84A4B1FDD77F2L4P" TargetMode="External"/><Relationship Id="rId114" Type="http://schemas.openxmlformats.org/officeDocument/2006/relationships/hyperlink" Target="consultantplus://offline/ref=6252362BEB152A651C781395134513022573B4A3B5BCBA7E8A162653BB3F811AADDEB269B0B49A4F71380614EE614EE6BE3A087564C84A4B1FDD77F2L4P" TargetMode="External"/><Relationship Id="rId119" Type="http://schemas.openxmlformats.org/officeDocument/2006/relationships/hyperlink" Target="consultantplus://offline/ref=6252362BEB152A651C781395134513022573B4A3BABAB37B8B162653BB3F811AADDEB269B0B49A4F71380515EE614EE6BE3A087564C84A4B1FDD77F2L4P" TargetMode="External"/><Relationship Id="rId44" Type="http://schemas.openxmlformats.org/officeDocument/2006/relationships/hyperlink" Target="consultantplus://offline/ref=6252362BEB152A651C781395134513022573B4A3B6BFB47E8D162653BB3F811AADDEB27BB0EC964F7226001EFB371FA3FEL2P" TargetMode="External"/><Relationship Id="rId60" Type="http://schemas.openxmlformats.org/officeDocument/2006/relationships/hyperlink" Target="consultantplus://offline/ref=6252362BEB152A651C781395134513022573B4A3BAB8B27783162653BB3F811AADDEB269B0B49A4F71380517EE614EE6BE3A087564C84A4B1FDD77F2L4P" TargetMode="External"/><Relationship Id="rId65" Type="http://schemas.openxmlformats.org/officeDocument/2006/relationships/hyperlink" Target="consultantplus://offline/ref=6252362BEB152A651C781395134513022573B4A3BAB8B27783162653BB3F811AADDEB269B0B49A4F71380517EE614EE6BE3A087564C84A4B1FDD77F2L4P" TargetMode="External"/><Relationship Id="rId81" Type="http://schemas.openxmlformats.org/officeDocument/2006/relationships/hyperlink" Target="consultantplus://offline/ref=6252362BEB152A651C781395134513022573B4A3BABAB37B8B162653BB3F811AADDEB269B0B49A4F71380113EE614EE6BE3A087564C84A4B1FDD77F2L4P" TargetMode="External"/><Relationship Id="rId86" Type="http://schemas.openxmlformats.org/officeDocument/2006/relationships/hyperlink" Target="consultantplus://offline/ref=6252362BEB152A651C781395134513022573B4A3BAB9B47789162653BB3F811AADDEB269B0B49A4F71380211EE614EE6BE3A087564C84A4B1FDD77F2L4P" TargetMode="External"/><Relationship Id="rId130" Type="http://schemas.openxmlformats.org/officeDocument/2006/relationships/hyperlink" Target="consultantplus://offline/ref=6252362BEB152A651C781395134513022573B4A3BAB8B27783162653BB3F811AADDEB269B0B49A4F71380517EE614EE6BE3A087564C84A4B1FDD77F2L4P" TargetMode="External"/><Relationship Id="rId135" Type="http://schemas.openxmlformats.org/officeDocument/2006/relationships/hyperlink" Target="consultantplus://offline/ref=6252362BEB152A651C781395134513022573B4A3B5BCBA7E8A162653BB3F811AADDEB269B0B49A4F71380613EE614EE6BE3A087564C84A4B1FDD77F2L4P" TargetMode="External"/><Relationship Id="rId151" Type="http://schemas.openxmlformats.org/officeDocument/2006/relationships/hyperlink" Target="consultantplus://offline/ref=6252362BEB152A651C781395134513022573B4A3BABAB37B8B162653BB3F811AADDEB269B0B49A4F71380717EE614EE6BE3A087564C84A4B1FDD77F2L4P" TargetMode="External"/><Relationship Id="rId156" Type="http://schemas.openxmlformats.org/officeDocument/2006/relationships/hyperlink" Target="consultantplus://offline/ref=6252362BEB152A651C781395134513022573B4A3BAB9B47789162653BB3F811AADDEB269B0B49A4F71380613EE614EE6BE3A087564C84A4B1FDD77F2L4P" TargetMode="External"/><Relationship Id="rId177" Type="http://schemas.openxmlformats.org/officeDocument/2006/relationships/hyperlink" Target="consultantplus://offline/ref=6252362BEB152A651C781395134513022573B4A3BABAB37B8B162653BB3F811AADDEB269B0B49A4F71380914EE614EE6BE3A087564C84A4B1FDD77F2L4P" TargetMode="External"/><Relationship Id="rId198" Type="http://schemas.openxmlformats.org/officeDocument/2006/relationships/hyperlink" Target="consultantplus://offline/ref=7BB6BC95357CBB8D0B502521016E1575CDCA8CF89AD5B232B4E9A29D678E6CE666C4306E570EAD48E35A4319774828E2F92D85C6553449CB876212GFLEP" TargetMode="External"/><Relationship Id="rId172" Type="http://schemas.openxmlformats.org/officeDocument/2006/relationships/hyperlink" Target="consultantplus://offline/ref=6252362BEB152A651C781395134513022573B4A3BAB9B47789162653BB3F811AADDEB269B0B49A4F71380813EE614EE6BE3A087564C84A4B1FDD77F2L4P" TargetMode="External"/><Relationship Id="rId193" Type="http://schemas.openxmlformats.org/officeDocument/2006/relationships/hyperlink" Target="consultantplus://offline/ref=7BB6BC95357CBB8D0B502521016E1575CDCA8CF89AD5B232B4E9A29D678E6CE666C4306E570EAD48E255451C774828E2F92D85C6553449CB876212GFLEP" TargetMode="External"/><Relationship Id="rId202" Type="http://schemas.openxmlformats.org/officeDocument/2006/relationships/hyperlink" Target="consultantplus://offline/ref=7BB6BC95357CBB8D0B502521016E1575CDCA8CF89AD5B232B4E9A29D678E6CE666C4306E570EAD48E059441C774828E2F92D85C6553449CB876212GFLEP" TargetMode="External"/><Relationship Id="rId207" Type="http://schemas.openxmlformats.org/officeDocument/2006/relationships/hyperlink" Target="consultantplus://offline/ref=7BB6BC95357CBB8D0B502521016E1575CDCA8CF89AD5B232B4E9A29D678E6CE666C4306E570EAD48E25D4918774828E2F92D85C6553449CB876212GFLEP" TargetMode="External"/><Relationship Id="rId13" Type="http://schemas.openxmlformats.org/officeDocument/2006/relationships/hyperlink" Target="consultantplus://offline/ref=6252362BEB152A651C781395134513022573B4A3BAB9B47789162653BB3F811AADDEB269B0B49A4F71380012EE614EE6BE3A087564C84A4B1FDD77F2L4P" TargetMode="External"/><Relationship Id="rId18" Type="http://schemas.openxmlformats.org/officeDocument/2006/relationships/hyperlink" Target="consultantplus://offline/ref=6252362BEB152A651C781395134513022573B4A3B0B9BA7989162653BB3F811AADDEB27BB0EC964F7226001EFB371FA3FEL2P" TargetMode="External"/><Relationship Id="rId39" Type="http://schemas.openxmlformats.org/officeDocument/2006/relationships/hyperlink" Target="consultantplus://offline/ref=6252362BEB152A651C781395134513022573B4A3B6BFB7798E162653BB3F811AADDEB27BB0EC964F7226001EFB371FA3FEL2P" TargetMode="External"/><Relationship Id="rId109" Type="http://schemas.openxmlformats.org/officeDocument/2006/relationships/hyperlink" Target="consultantplus://offline/ref=6252362BEB152A651C781395134513022573B4A3BABAB37B8B162653BB3F811AADDEB269B0B49A4F71380314EE614EE6BE3A087564C84A4B1FDD77F2L4P" TargetMode="External"/><Relationship Id="rId34" Type="http://schemas.openxmlformats.org/officeDocument/2006/relationships/hyperlink" Target="consultantplus://offline/ref=6252362BEB152A651C781395134513022573B4A3B6B9BB7E89162653BB3F811AADDEB27BB0EC964F7226001EFB371FA3FEL2P" TargetMode="External"/><Relationship Id="rId50" Type="http://schemas.openxmlformats.org/officeDocument/2006/relationships/hyperlink" Target="consultantplus://offline/ref=6252362BEB152A651C781395134513022573B4A3BAB9B47789162653BB3F811AADDEB269B0B49A4F71380012EE614EE6BE3A087564C84A4B1FDD77F2L4P" TargetMode="External"/><Relationship Id="rId55" Type="http://schemas.openxmlformats.org/officeDocument/2006/relationships/hyperlink" Target="consultantplus://offline/ref=6252362BEB152A651C781395134513022573B4A3BABAB37B8B162653BB3F811AADDEB269B0B49A4F71380011EE614EE6BE3A087564C84A4B1FDD77F2L4P" TargetMode="External"/><Relationship Id="rId76" Type="http://schemas.openxmlformats.org/officeDocument/2006/relationships/hyperlink" Target="consultantplus://offline/ref=6252362BEB152A651C781395134513022573B4A3BAB9B47789162653BB3F811AADDEB269B0B49A4F7138011FEE614EE6BE3A087564C84A4B1FDD77F2L4P" TargetMode="External"/><Relationship Id="rId97" Type="http://schemas.openxmlformats.org/officeDocument/2006/relationships/hyperlink" Target="consultantplus://offline/ref=6252362BEB152A651C781395134513022573B4A3B5BCBA7E8A162653BB3F811AADDEB269B0B49A4F7138051EEE614EE6BE3A087564C84A4B1FDD77F2L4P" TargetMode="External"/><Relationship Id="rId104" Type="http://schemas.openxmlformats.org/officeDocument/2006/relationships/hyperlink" Target="consultantplus://offline/ref=6252362BEB152A651C781395134513022573B4A3B4BFB17789162653BB3F811AADDEB269B0B49A4F71380011EE614EE6BE3A087564C84A4B1FDD77F2L4P" TargetMode="External"/><Relationship Id="rId120" Type="http://schemas.openxmlformats.org/officeDocument/2006/relationships/hyperlink" Target="consultantplus://offline/ref=6252362BEB152A651C781395134513022573B4A3BABAB37B8B162653BB3F811AADDEB269B0B49A4F71380514EE614EE6BE3A087564C84A4B1FDD77F2L4P" TargetMode="External"/><Relationship Id="rId125" Type="http://schemas.openxmlformats.org/officeDocument/2006/relationships/hyperlink" Target="consultantplus://offline/ref=6252362BEB152A651C781395134513022573B4A3BAB9B47789162653BB3F811AADDEB269B0B49A4F71380414EE614EE6BE3A087564C84A4B1FDD77F2L4P" TargetMode="External"/><Relationship Id="rId141" Type="http://schemas.openxmlformats.org/officeDocument/2006/relationships/hyperlink" Target="consultantplus://offline/ref=6252362BEB152A651C781395134513022573B4A3BAB9B47789162653BB3F811AADDEB269B0B49A4F71380314EE614EE6BE3A087564C84A4B1FDD77F2L4P" TargetMode="External"/><Relationship Id="rId146" Type="http://schemas.openxmlformats.org/officeDocument/2006/relationships/hyperlink" Target="consultantplus://offline/ref=6252362BEB152A651C781395134513022573B4A3BAB9B47789162653BB3F811AADDEB269B0B49A4F71380314EE614EE6BE3A087564C84A4B1FDD77F2L4P" TargetMode="External"/><Relationship Id="rId167" Type="http://schemas.openxmlformats.org/officeDocument/2006/relationships/hyperlink" Target="consultantplus://offline/ref=6252362BEB152A651C781395134513022573B4A3BABAB37B8B162653BB3F811AADDEB269B0B49A4F71380810EE614EE6BE3A087564C84A4B1FDD77F2L4P" TargetMode="External"/><Relationship Id="rId188" Type="http://schemas.openxmlformats.org/officeDocument/2006/relationships/hyperlink" Target="consultantplus://offline/ref=6252362BEB152A651C781395134513022573B4A3BAB9B47789162653BB3F811AADDEB269B0B49A4F71380917EE614EE6BE3A087564C84A4B1FDD77F2L4P" TargetMode="External"/><Relationship Id="rId7" Type="http://schemas.openxmlformats.org/officeDocument/2006/relationships/hyperlink" Target="http://www.consultant.ru" TargetMode="External"/><Relationship Id="rId71" Type="http://schemas.openxmlformats.org/officeDocument/2006/relationships/hyperlink" Target="consultantplus://offline/ref=6252362BEB152A651C781395134513022573B4A3BAB9B47789162653BB3F811AADDEB269B0B49A4F71380112EE614EE6BE3A087564C84A4B1FDD77F2L4P" TargetMode="External"/><Relationship Id="rId92" Type="http://schemas.openxmlformats.org/officeDocument/2006/relationships/hyperlink" Target="consultantplus://offline/ref=6252362BEB152A651C781395134513022573B4A3BAB9B47789162653BB3F811AADDEB269B0B49A4F71380316EE614EE6BE3A087564C84A4B1FDD77F2L4P" TargetMode="External"/><Relationship Id="rId162" Type="http://schemas.openxmlformats.org/officeDocument/2006/relationships/hyperlink" Target="consultantplus://offline/ref=6252362BEB152A651C781395134513022573B4A3BAB9B47789162653BB3F811AADDEB269B0B49A4F7138061EEE614EE6BE3A087564C84A4B1FDD77F2L4P" TargetMode="External"/><Relationship Id="rId183" Type="http://schemas.openxmlformats.org/officeDocument/2006/relationships/hyperlink" Target="consultantplus://offline/ref=6252362BEB152A651C780D9805294C0A227AEAAAB7BDB828D7497D0EEC368B4DF891B327F4BA854F78260217E4F3LCP" TargetMode="External"/><Relationship Id="rId213" Type="http://schemas.openxmlformats.org/officeDocument/2006/relationships/footer" Target="footer2.xml"/><Relationship Id="rId2" Type="http://schemas.openxmlformats.org/officeDocument/2006/relationships/settings" Target="settings.xml"/><Relationship Id="rId29" Type="http://schemas.openxmlformats.org/officeDocument/2006/relationships/hyperlink" Target="consultantplus://offline/ref=6252362BEB152A651C781395134513022573B4A3B1BFBA768B162653BB3F811AADDEB27BB0EC964F7226001EFB371FA3FEL2P" TargetMode="External"/><Relationship Id="rId24" Type="http://schemas.openxmlformats.org/officeDocument/2006/relationships/hyperlink" Target="consultantplus://offline/ref=6252362BEB152A651C781395134513022573B4A3B0BCB5778B162653BB3F811AADDEB27BB0EC964F7226001EFB371FA3FEL2P" TargetMode="External"/><Relationship Id="rId40" Type="http://schemas.openxmlformats.org/officeDocument/2006/relationships/hyperlink" Target="consultantplus://offline/ref=6252362BEB152A651C781395134513022573B4A3B6BFB7798D162653BB3F811AADDEB27BB0EC964F7226001EFB371FA3FEL2P" TargetMode="External"/><Relationship Id="rId45" Type="http://schemas.openxmlformats.org/officeDocument/2006/relationships/hyperlink" Target="consultantplus://offline/ref=6252362BEB152A651C781395134513022573B4A3B7B3BA7B8A162653BB3F811AADDEB269B0B49A4F71380012EE614EE6BE3A087564C84A4B1FDD77F2L4P" TargetMode="External"/><Relationship Id="rId66" Type="http://schemas.openxmlformats.org/officeDocument/2006/relationships/hyperlink" Target="consultantplus://offline/ref=6252362BEB152A651C781395134513022573B4A3BABAB37B8B162653BB3F811AADDEB269B0B49A4F71380113EE614EE6BE3A087564C84A4B1FDD77F2L4P" TargetMode="External"/><Relationship Id="rId87" Type="http://schemas.openxmlformats.org/officeDocument/2006/relationships/hyperlink" Target="consultantplus://offline/ref=6252362BEB152A651C781395134513022573B4A3BABAB37B8B162653BB3F811AADDEB269B0B49A4F7138011FEE614EE6BE3A087564C84A4B1FDD77F2L4P" TargetMode="External"/><Relationship Id="rId110" Type="http://schemas.openxmlformats.org/officeDocument/2006/relationships/hyperlink" Target="consultantplus://offline/ref=6252362BEB152A651C781395134513022573B4A3BABAB37B8B162653BB3F811AADDEB269B0B49A4F71380414EE614EE6BE3A087564C84A4B1FDD77F2L4P" TargetMode="External"/><Relationship Id="rId115" Type="http://schemas.openxmlformats.org/officeDocument/2006/relationships/hyperlink" Target="consultantplus://offline/ref=6252362BEB152A651C781395134513022573B4A3BAB9B47789162653BB3F811AADDEB269B0B49A4F71380312EE614EE6BE3A087564C84A4B1FDD77F2L4P" TargetMode="External"/><Relationship Id="rId131" Type="http://schemas.openxmlformats.org/officeDocument/2006/relationships/hyperlink" Target="consultantplus://offline/ref=6252362BEB152A651C781395134513022573B4A3BABAB37B8B162653BB3F811AADDEB269B0B49A4F71380510EE614EE6BE3A087564C84A4B1FDD77F2L4P" TargetMode="External"/><Relationship Id="rId136" Type="http://schemas.openxmlformats.org/officeDocument/2006/relationships/hyperlink" Target="consultantplus://offline/ref=6252362BEB152A651C781395134513022573B4A3BAB9B47789162653BB3F811AADDEB269B0B49A4F71380515EE614EE6BE3A087564C84A4B1FDD77F2L4P" TargetMode="External"/><Relationship Id="rId157" Type="http://schemas.openxmlformats.org/officeDocument/2006/relationships/hyperlink" Target="consultantplus://offline/ref=6252362BEB152A651C781395134513022573B4A3B4BFB17789162653BB3F811AADDEB269B0B49A4F71380417EE614EE6BE3A087564C84A4B1FDD77F2L4P" TargetMode="External"/><Relationship Id="rId178" Type="http://schemas.openxmlformats.org/officeDocument/2006/relationships/hyperlink" Target="consultantplus://offline/ref=6252362BEB152A651C781395134513022573B4A3BABAB37B8B162653BB3F811AADDEB269B0B49A4F7138091EEE614EE6BE3A087564C84A4B1FDD77F2L4P" TargetMode="External"/><Relationship Id="rId61" Type="http://schemas.openxmlformats.org/officeDocument/2006/relationships/hyperlink" Target="consultantplus://offline/ref=6252362BEB152A651C781395134513022573B4A3BAB9B47789162653BB3F811AADDEB269B0B49A4F71380011EE614EE6BE3A087564C84A4B1FDD77F2L4P" TargetMode="External"/><Relationship Id="rId82" Type="http://schemas.openxmlformats.org/officeDocument/2006/relationships/hyperlink" Target="consultantplus://offline/ref=6252362BEB152A651C781395134513022573B4A3BAB9B47789162653BB3F811AADDEB269B0B49A4F71380214EE614EE6BE3A087564C84A4B1FDD77F2L4P" TargetMode="External"/><Relationship Id="rId152" Type="http://schemas.openxmlformats.org/officeDocument/2006/relationships/hyperlink" Target="consultantplus://offline/ref=6252362BEB152A651C781395134513022573B4A3BABAB37B8B162653BB3F811AADDEB269B0B49A4F7138071EEE614EE6BE3A087564C84A4B1FDD77F2L4P" TargetMode="External"/><Relationship Id="rId173" Type="http://schemas.openxmlformats.org/officeDocument/2006/relationships/hyperlink" Target="consultantplus://offline/ref=6252362BEB152A651C781395134513022573B4A3BAB9B47789162653BB3F811AADDEB269B0B49A4F71380812EE614EE6BE3A087564C84A4B1FDD77F2L4P" TargetMode="External"/><Relationship Id="rId194" Type="http://schemas.openxmlformats.org/officeDocument/2006/relationships/hyperlink" Target="consultantplus://offline/ref=7BB6BC95357CBB8D0B502521016E1575CDCA8CF89AD5B232B4E9A29D678E6CE666C4306E570EAD48E35D491F774828E2F92D85C6553449CB876212GFLEP" TargetMode="External"/><Relationship Id="rId199" Type="http://schemas.openxmlformats.org/officeDocument/2006/relationships/hyperlink" Target="consultantplus://offline/ref=7BB6BC95357CBB8D0B502521016E1575CDCA8CF89AD5B232B4E9A29D678E6CE666C4306E570EAD48E3544011774828E2F92D85C6553449CB876212GFLEP" TargetMode="External"/><Relationship Id="rId203" Type="http://schemas.openxmlformats.org/officeDocument/2006/relationships/hyperlink" Target="consultantplus://offline/ref=7BB6BC95357CBB8D0B502521016E1575CDCA8CF89AD5B232B4E9A29D678E6CE666C4306E570EAD48E059451E774828E2F92D85C6553449CB876212GFLEP" TargetMode="External"/><Relationship Id="rId208" Type="http://schemas.openxmlformats.org/officeDocument/2006/relationships/hyperlink" Target="consultantplus://offline/ref=7BB6BC95357CBB8D0B502521016E1575CDCA8CF89AD5B232B4E9A29D678E6CE666C4306E570EAD48E054421C774828E2F92D85C6553449CB876212GFLEP" TargetMode="External"/><Relationship Id="rId19" Type="http://schemas.openxmlformats.org/officeDocument/2006/relationships/hyperlink" Target="consultantplus://offline/ref=6252362BEB152A651C781395134513022573B4A3B6BFBA7C8B162653BB3F811AADDEB27BB0EC964F7226001EFB371FA3FEL2P" TargetMode="External"/><Relationship Id="rId14" Type="http://schemas.openxmlformats.org/officeDocument/2006/relationships/hyperlink" Target="consultantplus://offline/ref=6252362BEB152A651C780D9805294C0A227AEEAEB1BAB828D7497D0EEC368B4DEA91EB2BF4B99B4673335446A16012A2E829087F64CA4354F1L4P" TargetMode="External"/><Relationship Id="rId30" Type="http://schemas.openxmlformats.org/officeDocument/2006/relationships/hyperlink" Target="consultantplus://offline/ref=6252362BEB152A651C781395134513022573B4A3B6BFB57A88162653BB3F811AADDEB27BB0EC964F7226001EFB371FA3FEL2P" TargetMode="External"/><Relationship Id="rId35" Type="http://schemas.openxmlformats.org/officeDocument/2006/relationships/hyperlink" Target="consultantplus://offline/ref=6252362BEB152A651C781395134513022573B4A3B6B9BA7B89162653BB3F811AADDEB27BB0EC964F7226001EFB371FA3FEL2P" TargetMode="External"/><Relationship Id="rId56" Type="http://schemas.openxmlformats.org/officeDocument/2006/relationships/hyperlink" Target="consultantplus://offline/ref=6252362BEB152A651C781395134513022573B4A3BABAB37B8B162653BB3F811AADDEB269B0B49A4F7138001FEE614EE6BE3A087564C84A4B1FDD77F2L4P" TargetMode="External"/><Relationship Id="rId77" Type="http://schemas.openxmlformats.org/officeDocument/2006/relationships/hyperlink" Target="consultantplus://offline/ref=6252362BEB152A651C781395134513022573B4A3B5BCBA7E8A162653BB3F811AADDEB269B0B49A4F71380315EE614EE6BE3A087564C84A4B1FDD77F2L4P" TargetMode="External"/><Relationship Id="rId100" Type="http://schemas.openxmlformats.org/officeDocument/2006/relationships/hyperlink" Target="consultantplus://offline/ref=6252362BEB152A651C781395134513022573B4A3BAB9B47789162653BB3F811AADDEB269B0B49A4F71380314EE614EE6BE3A087564C84A4B1FDD77F2L4P" TargetMode="External"/><Relationship Id="rId105" Type="http://schemas.openxmlformats.org/officeDocument/2006/relationships/hyperlink" Target="consultantplus://offline/ref=6252362BEB152A651C781395134513022573B4A3B5BCBA7E8A162653BB3F811AADDEB269B0B49A4F71380616EE614EE6BE3A087564C84A4B1FDD77F2L4P" TargetMode="External"/><Relationship Id="rId126" Type="http://schemas.openxmlformats.org/officeDocument/2006/relationships/hyperlink" Target="consultantplus://offline/ref=6252362BEB152A651C780D9805294C0A207FEAAEB3B2B828D7497D0EEC368B4DEA91EB2BF4B99B4E71335446A16012A2E829087F64CA4354F1L4P" TargetMode="External"/><Relationship Id="rId147" Type="http://schemas.openxmlformats.org/officeDocument/2006/relationships/hyperlink" Target="consultantplus://offline/ref=6252362BEB152A651C781395134513022573B4A3BAB9B47789162653BB3F811AADDEB269B0B49A4F71380512EE614EE6BE3A087564C84A4B1FDD77F2L4P" TargetMode="External"/><Relationship Id="rId168" Type="http://schemas.openxmlformats.org/officeDocument/2006/relationships/hyperlink" Target="consultantplus://offline/ref=6252362BEB152A651C781395134513022573B4A3BAB9B47789162653BB3F811AADDEB269B0B49A4F71380816EE614EE6BE3A087564C84A4B1FDD77F2L4P" TargetMode="External"/><Relationship Id="rId8" Type="http://schemas.openxmlformats.org/officeDocument/2006/relationships/hyperlink" Target="consultantplus://offline/ref=6252362BEB152A651C781395134513022573B4A3B7B3BA7B8A162653BB3F811AADDEB269B0B49A4F71380012EE614EE6BE3A087564C84A4B1FDD77F2L4P" TargetMode="External"/><Relationship Id="rId51" Type="http://schemas.openxmlformats.org/officeDocument/2006/relationships/hyperlink" Target="consultantplus://offline/ref=6252362BEB152A651C780D9805294C0A227AEEAEB1BAB828D7497D0EEC368B4DEA91EB2BF4B9994C71335446A16012A2E829087F64CA4354F1L4P" TargetMode="External"/><Relationship Id="rId72" Type="http://schemas.openxmlformats.org/officeDocument/2006/relationships/hyperlink" Target="consultantplus://offline/ref=6252362BEB152A651C781395134513022573B4A3BAB9B47789162653BB3F811AADDEB269B0B49A4F71380117EE614EE6BE3A087564C84A4B1FDD77F2L4P" TargetMode="External"/><Relationship Id="rId93" Type="http://schemas.openxmlformats.org/officeDocument/2006/relationships/hyperlink" Target="consultantplus://offline/ref=6252362BEB152A651C780D9805294C0A227AEFA8B4BCB828D7497D0EEC368B4DEA91EB28F4B2CF1E356D0D17E62B1FABF5350877F7L3P" TargetMode="External"/><Relationship Id="rId98" Type="http://schemas.openxmlformats.org/officeDocument/2006/relationships/hyperlink" Target="consultantplus://offline/ref=6252362BEB152A651C781395134513022573B4A3BABAB37B8B162653BB3F811AADDEB269B0B49A4F71380213EE614EE6BE3A087564C84A4B1FDD77F2L4P" TargetMode="External"/><Relationship Id="rId121" Type="http://schemas.openxmlformats.org/officeDocument/2006/relationships/hyperlink" Target="consultantplus://offline/ref=6252362BEB152A651C781395134513022573B4A3BAB9B47789162653BB3F811AADDEB269B0B49A4F7138031EEE614EE6BE3A087564C84A4B1FDD77F2L4P" TargetMode="External"/><Relationship Id="rId142" Type="http://schemas.openxmlformats.org/officeDocument/2006/relationships/hyperlink" Target="consultantplus://offline/ref=6252362BEB152A651C781395134513022573B4A3BABAB37B8B162653BB3F811AADDEB269B0B49A4F71380612EE614EE6BE3A087564C84A4B1FDD77F2L4P" TargetMode="External"/><Relationship Id="rId163" Type="http://schemas.openxmlformats.org/officeDocument/2006/relationships/hyperlink" Target="consultantplus://offline/ref=6252362BEB152A651C781395134513022573B4A3BAB8B27783162653BB3F811AADDEB269B0B49A4F71380517EE614EE6BE3A087564C84A4B1FDD77F2L4P" TargetMode="External"/><Relationship Id="rId184" Type="http://schemas.openxmlformats.org/officeDocument/2006/relationships/hyperlink" Target="consultantplus://offline/ref=6252362BEB152A651C781395134513022573B4A3BAB8B27783162653BB3F811AADDEB269B0B49A4F71380517EE614EE6BE3A087564C84A4B1FDD77F2L4P" TargetMode="External"/><Relationship Id="rId189" Type="http://schemas.openxmlformats.org/officeDocument/2006/relationships/hyperlink" Target="consultantplus://offline/ref=6252362BEB152A651C781395134513022573B4A3BAB9B47789162653BB3F811AADDEB269B0B49A4F713B0117EE614EE6BE3A087564C84A4B1FDD77F2L4P" TargetMode="External"/><Relationship Id="rId3" Type="http://schemas.openxmlformats.org/officeDocument/2006/relationships/webSettings" Target="webSettings.xml"/><Relationship Id="rId214" Type="http://schemas.openxmlformats.org/officeDocument/2006/relationships/fontTable" Target="fontTable.xml"/><Relationship Id="rId25" Type="http://schemas.openxmlformats.org/officeDocument/2006/relationships/hyperlink" Target="consultantplus://offline/ref=6252362BEB152A651C781395134513022573B4A3B6BCB17D8B162653BB3F811AADDEB27BB0EC964F7226001EFB371FA3FEL2P" TargetMode="External"/><Relationship Id="rId46" Type="http://schemas.openxmlformats.org/officeDocument/2006/relationships/hyperlink" Target="consultantplus://offline/ref=6252362BEB152A651C781395134513022573B4A3B4BAB57789162653BB3F811AADDEB269B0B49A4F71380012EE614EE6BE3A087564C84A4B1FDD77F2L4P" TargetMode="External"/><Relationship Id="rId67" Type="http://schemas.openxmlformats.org/officeDocument/2006/relationships/hyperlink" Target="consultantplus://offline/ref=6252362BEB152A651C781395134513022573B4A3BAB9B47789162653BB3F811AADDEB269B0B49A4F71380117EE614EE6BE3A087564C84A4B1FDD77F2L4P" TargetMode="External"/><Relationship Id="rId116" Type="http://schemas.openxmlformats.org/officeDocument/2006/relationships/hyperlink" Target="consultantplus://offline/ref=6252362BEB152A651C781395134513022573B4A3BAB9B47789162653BB3F811AADDEB269B0B49A4F71380310EE614EE6BE3A087564C84A4B1FDD77F2L4P" TargetMode="External"/><Relationship Id="rId137" Type="http://schemas.openxmlformats.org/officeDocument/2006/relationships/hyperlink" Target="consultantplus://offline/ref=6252362BEB152A651C781395134513022573B4A3BAB9B47789162653BB3F811AADDEB269B0B49A4F71380410EE614EE6BE3A087564C84A4B1FDD77F2L4P" TargetMode="External"/><Relationship Id="rId158" Type="http://schemas.openxmlformats.org/officeDocument/2006/relationships/hyperlink" Target="consultantplus://offline/ref=6252362BEB152A651C781395134513022573B4A3BAB9B47789162653BB3F811AADDEB269B0B49A4F71380612EE614EE6BE3A087564C84A4B1FDD77F2L4P" TargetMode="External"/><Relationship Id="rId20" Type="http://schemas.openxmlformats.org/officeDocument/2006/relationships/hyperlink" Target="consultantplus://offline/ref=6252362BEB152A651C781395134513022573B4A3B6BFBB768D162653BB3F811AADDEB27BB0EC964F7226001EFB371FA3FEL2P" TargetMode="External"/><Relationship Id="rId41" Type="http://schemas.openxmlformats.org/officeDocument/2006/relationships/hyperlink" Target="consultantplus://offline/ref=6252362BEB152A651C781395134513022573B4A3B6BFB67689162653BB3F811AADDEB27BB0EC964F7226001EFB371FA3FEL2P" TargetMode="External"/><Relationship Id="rId62" Type="http://schemas.openxmlformats.org/officeDocument/2006/relationships/hyperlink" Target="consultantplus://offline/ref=6252362BEB152A651C780D9805294C0A207FEAAEB3B2B828D7497D0EEC368B4DEA91EB2BF4B99B4E71335446A16012A2E829087F64CA4354F1L4P" TargetMode="External"/><Relationship Id="rId83" Type="http://schemas.openxmlformats.org/officeDocument/2006/relationships/hyperlink" Target="consultantplus://offline/ref=6252362BEB152A651C781395134513022573B4A3BABAB37B8B162653BB3F811AADDEB269B0B49A4F71380111EE614EE6BE3A087564C84A4B1FDD77F2L4P" TargetMode="External"/><Relationship Id="rId88" Type="http://schemas.openxmlformats.org/officeDocument/2006/relationships/hyperlink" Target="consultantplus://offline/ref=6252362BEB152A651C781395134513022573B4A3BABAB37B8B162653BB3F811AADDEB269B0B49A4F71380217EE614EE6BE3A087564C84A4B1FDD77F2L4P" TargetMode="External"/><Relationship Id="rId111" Type="http://schemas.openxmlformats.org/officeDocument/2006/relationships/hyperlink" Target="consultantplus://offline/ref=6252362BEB152A651C781395134513022573B4A3BABAB37B8B162653BB3F811AADDEB269B0B49A4F71380410EE614EE6BE3A087564C84A4B1FDD77F2L4P" TargetMode="External"/><Relationship Id="rId132" Type="http://schemas.openxmlformats.org/officeDocument/2006/relationships/hyperlink" Target="consultantplus://offline/ref=6252362BEB152A651C781395134513022573B4A3BAB9B47789162653BB3F811AADDEB269B0B49A4F71380410EE614EE6BE3A087564C84A4B1FDD77F2L4P" TargetMode="External"/><Relationship Id="rId153" Type="http://schemas.openxmlformats.org/officeDocument/2006/relationships/hyperlink" Target="consultantplus://offline/ref=6252362BEB152A651C781395134513022573B4A3BABAB37B8B162653BB3F811AADDEB269B0B49A4F71380814EE614EE6BE3A087564C84A4B1FDD77F2L4P" TargetMode="External"/><Relationship Id="rId174" Type="http://schemas.openxmlformats.org/officeDocument/2006/relationships/hyperlink" Target="consultantplus://offline/ref=6252362BEB152A651C781395134513022573B4A3BAB9B47789162653BB3F811AADDEB269B0B49A4F71380810EE614EE6BE3A087564C84A4B1FDD77F2L4P" TargetMode="External"/><Relationship Id="rId179" Type="http://schemas.openxmlformats.org/officeDocument/2006/relationships/hyperlink" Target="consultantplus://offline/ref=6252362BEB152A651C781395134513022573B4A3BABAB37B8B162653BB3F811AADDEB269B0B49A4F71390014EE614EE6BE3A087564C84A4B1FDD77F2L4P" TargetMode="External"/><Relationship Id="rId195" Type="http://schemas.openxmlformats.org/officeDocument/2006/relationships/hyperlink" Target="consultantplus://offline/ref=7BB6BC95357CBB8D0B502521016E1575CDCA8CF89AD5B232B4E9A29D678E6CE666C4306E570EAD48E35F491A774828E2F92D85C6553449CB876212GFLEP" TargetMode="External"/><Relationship Id="rId209" Type="http://schemas.openxmlformats.org/officeDocument/2006/relationships/hyperlink" Target="consultantplus://offline/ref=7BB6BC95357CBB8D0B502521016E1575CDCA8CF89AD5B232B4E9A29D678E6CE666C4306E570EAD48E15C4418774828E2F92D85C6553449CB876212GFLEP" TargetMode="External"/><Relationship Id="rId190" Type="http://schemas.openxmlformats.org/officeDocument/2006/relationships/header" Target="header1.xml"/><Relationship Id="rId204" Type="http://schemas.openxmlformats.org/officeDocument/2006/relationships/hyperlink" Target="consultantplus://offline/ref=7BB6BC95357CBB8D0B502521016E1575CDCA8CF89AD5B232B4E9A29D678E6CE666C4306E570EAD48E05B431C774828E2F92D85C6553449CB876212GFLEP" TargetMode="External"/><Relationship Id="rId15" Type="http://schemas.openxmlformats.org/officeDocument/2006/relationships/hyperlink" Target="consultantplus://offline/ref=6252362BEB152A651C781395134513022573B4A3B5BCB37C82162653BB3F811AADDEB269B0B49A4F71380214EE614EE6BE3A087564C84A4B1FDD77F2L4P" TargetMode="External"/><Relationship Id="rId36" Type="http://schemas.openxmlformats.org/officeDocument/2006/relationships/hyperlink" Target="consultantplus://offline/ref=6252362BEB152A651C781395134513022573B4A3B6BEB07B8B162653BB3F811AADDEB27BB0EC964F7226001EFB371FA3FEL2P" TargetMode="External"/><Relationship Id="rId57" Type="http://schemas.openxmlformats.org/officeDocument/2006/relationships/hyperlink" Target="consultantplus://offline/ref=6252362BEB152A651C781395134513022573B4A3BABAB37B8B162653BB3F811AADDEB269B0B49A4F7138001EEE614EE6BE3A087564C84A4B1FDD77F2L4P" TargetMode="External"/><Relationship Id="rId106" Type="http://schemas.openxmlformats.org/officeDocument/2006/relationships/hyperlink" Target="consultantplus://offline/ref=6252362BEB152A651C781395134513022573B4A3BABAB37B8B162653BB3F811AADDEB269B0B49A4F71380317EE614EE6BE3A087564C84A4B1FDD77F2L4P" TargetMode="External"/><Relationship Id="rId127" Type="http://schemas.openxmlformats.org/officeDocument/2006/relationships/hyperlink" Target="consultantplus://offline/ref=6252362BEB152A651C781395134513022573B4A3BAB8B27783162653BB3F811AADDEB27BB0EC964F7226001EFB371FA3FEL2P" TargetMode="External"/><Relationship Id="rId10" Type="http://schemas.openxmlformats.org/officeDocument/2006/relationships/hyperlink" Target="consultantplus://offline/ref=6252362BEB152A651C781395134513022573B4A3B4BFB17789162653BB3F811AADDEB269B0B49A4F71380012EE614EE6BE3A087564C84A4B1FDD77F2L4P" TargetMode="External"/><Relationship Id="rId31" Type="http://schemas.openxmlformats.org/officeDocument/2006/relationships/hyperlink" Target="consultantplus://offline/ref=6252362BEB152A651C781395134513022573B4A3B6BEB77F8C162653BB3F811AADDEB27BB0EC964F7226001EFB371FA3FEL2P" TargetMode="External"/><Relationship Id="rId52" Type="http://schemas.openxmlformats.org/officeDocument/2006/relationships/hyperlink" Target="consultantplus://offline/ref=6252362BEB152A651C780D9805294C0A227AE3ADB1B3B828D7497D0EEC368B4DF891B327F4BA854F78260217E4F3LCP" TargetMode="External"/><Relationship Id="rId73" Type="http://schemas.openxmlformats.org/officeDocument/2006/relationships/hyperlink" Target="consultantplus://offline/ref=6252362BEB152A651C781395134513022573B4A3BABAB37B8B162653BB3F811AADDEB269B0B49A4F71380113EE614EE6BE3A087564C84A4B1FDD77F2L4P" TargetMode="External"/><Relationship Id="rId78" Type="http://schemas.openxmlformats.org/officeDocument/2006/relationships/hyperlink" Target="consultantplus://offline/ref=6252362BEB152A651C781395134513022573B4A3B5BCBA7E8A162653BB3F811AADDEB269B0B49A4F71380315EE614EE6BE3A087564C84A4B1FDD77F2L4P" TargetMode="External"/><Relationship Id="rId94" Type="http://schemas.openxmlformats.org/officeDocument/2006/relationships/hyperlink" Target="consultantplus://offline/ref=6252362BEB152A651C781395134513022573B4A3B5BCBA7E8A162653BB3F811AADDEB269B0B49A4F71380311EE614EE6BE3A087564C84A4B1FDD77F2L4P" TargetMode="External"/><Relationship Id="rId99" Type="http://schemas.openxmlformats.org/officeDocument/2006/relationships/hyperlink" Target="consultantplus://offline/ref=6252362BEB152A651C781395134513022573B4A3BABAB37B8B162653BB3F811AADDEB269B0B49A4F71380211EE614EE6BE3A087564C84A4B1FDD77F2L4P" TargetMode="External"/><Relationship Id="rId101" Type="http://schemas.openxmlformats.org/officeDocument/2006/relationships/hyperlink" Target="consultantplus://offline/ref=6252362BEB152A651C781395134513022573B4A3BABAB37B8B162653BB3F811AADDEB269B0B49A4F71380210EE614EE6BE3A087564C84A4B1FDD77F2L4P" TargetMode="External"/><Relationship Id="rId122" Type="http://schemas.openxmlformats.org/officeDocument/2006/relationships/hyperlink" Target="consultantplus://offline/ref=6252362BEB152A651C781395134513022573B4A3BAB9B47789162653BB3F811AADDEB269B0B49A4F71380416EE614EE6BE3A087564C84A4B1FDD77F2L4P" TargetMode="External"/><Relationship Id="rId143" Type="http://schemas.openxmlformats.org/officeDocument/2006/relationships/hyperlink" Target="consultantplus://offline/ref=6252362BEB152A651C781395134513022573B4A3B5BCBA7E8A162653BB3F811AADDEB269B0B49A4F71380612EE614EE6BE3A087564C84A4B1FDD77F2L4P" TargetMode="External"/><Relationship Id="rId148" Type="http://schemas.openxmlformats.org/officeDocument/2006/relationships/hyperlink" Target="consultantplus://offline/ref=6252362BEB152A651C781395134513022573B4A3BAB9B47789162653BB3F811AADDEB269B0B49A4F7138051EEE614EE6BE3A087564C84A4B1FDD77F2L4P" TargetMode="External"/><Relationship Id="rId164" Type="http://schemas.openxmlformats.org/officeDocument/2006/relationships/hyperlink" Target="consultantplus://offline/ref=6252362BEB152A651C781395134513022573B4A3BAB8B27783162653BB3F811AADDEB269B0B49A4F71380517EE614EE6BE3A087564C84A4B1FDD77F2L4P" TargetMode="External"/><Relationship Id="rId169" Type="http://schemas.openxmlformats.org/officeDocument/2006/relationships/hyperlink" Target="consultantplus://offline/ref=6252362BEB152A651C781395134513022573B4A3B5BCBA7E8A162653BB3F811AADDEB269B0B49A4F71380610EE614EE6BE3A087564C84A4B1FDD77F2L4P" TargetMode="External"/><Relationship Id="rId185" Type="http://schemas.openxmlformats.org/officeDocument/2006/relationships/hyperlink" Target="consultantplus://offline/ref=6252362BEB152A651C781395134513022573B4A3B5BCBA7E8A162653BB3F811AADDEB269B0B49A4F7138061EEE614EE6BE3A087564C84A4B1FDD77F2L4P" TargetMode="External"/><Relationship Id="rId4" Type="http://schemas.openxmlformats.org/officeDocument/2006/relationships/footnotes" Target="footnotes.xml"/><Relationship Id="rId9" Type="http://schemas.openxmlformats.org/officeDocument/2006/relationships/hyperlink" Target="consultantplus://offline/ref=6252362BEB152A651C781395134513022573B4A3B4BAB57789162653BB3F811AADDEB269B0B49A4F71380012EE614EE6BE3A087564C84A4B1FDD77F2L4P" TargetMode="External"/><Relationship Id="rId180" Type="http://schemas.openxmlformats.org/officeDocument/2006/relationships/hyperlink" Target="consultantplus://offline/ref=6252362BEB152A651C781395134513022573B4A3BAB9B47789162653BB3F811AADDEB269B0B49A4F71380313EE614EE6BE3A087564C84A4B1FDD77F2L4P" TargetMode="External"/><Relationship Id="rId210" Type="http://schemas.openxmlformats.org/officeDocument/2006/relationships/hyperlink" Target="consultantplus://offline/ref=7BB6BC95357CBB8D0B502521016E1575CDCA8CF89AD5B232B4E9A29D678E6CE666C4306E570EAD48E15E451E774828E2F92D85C6553449CB876212GFLEP" TargetMode="External"/><Relationship Id="rId215" Type="http://schemas.openxmlformats.org/officeDocument/2006/relationships/theme" Target="theme/theme1.xml"/><Relationship Id="rId26" Type="http://schemas.openxmlformats.org/officeDocument/2006/relationships/hyperlink" Target="consultantplus://offline/ref=6252362BEB152A651C781395134513022573B4A3B1B9B5788F162653BB3F811AADDEB27BB0EC964F7226001EFB371FA3FEL2P" TargetMode="External"/><Relationship Id="rId47" Type="http://schemas.openxmlformats.org/officeDocument/2006/relationships/hyperlink" Target="consultantplus://offline/ref=6252362BEB152A651C781395134513022573B4A3B4BFB17789162653BB3F811AADDEB269B0B49A4F71380012EE614EE6BE3A087564C84A4B1FDD77F2L4P" TargetMode="External"/><Relationship Id="rId68" Type="http://schemas.openxmlformats.org/officeDocument/2006/relationships/hyperlink" Target="consultantplus://offline/ref=6252362BEB152A651C781395134513022573B4A3BABAB37B8B162653BB3F811AADDEB269B0B49A4F71380111EE614EE6BE3A087564C84A4B1FDD77F2L4P" TargetMode="External"/><Relationship Id="rId89" Type="http://schemas.openxmlformats.org/officeDocument/2006/relationships/hyperlink" Target="consultantplus://offline/ref=6252362BEB152A651C781395134513022573B4A3BABAB37B8B162653BB3F811AADDEB269B0B49A4F71380216EE614EE6BE3A087564C84A4B1FDD77F2L4P" TargetMode="External"/><Relationship Id="rId112" Type="http://schemas.openxmlformats.org/officeDocument/2006/relationships/hyperlink" Target="consultantplus://offline/ref=6252362BEB152A651C781395134513022573B4A3BAB9B47789162653BB3F811AADDEB269B0B49A4F71380313EE614EE6BE3A087564C84A4B1FDD77F2L4P" TargetMode="External"/><Relationship Id="rId133" Type="http://schemas.openxmlformats.org/officeDocument/2006/relationships/hyperlink" Target="consultantplus://offline/ref=6252362BEB152A651C781395134513022573B4A3BABAB37B8B162653BB3F811AADDEB269B0B49A4F7138051EEE614EE6BE3A087564C84A4B1FDD77F2L4P" TargetMode="External"/><Relationship Id="rId154" Type="http://schemas.openxmlformats.org/officeDocument/2006/relationships/hyperlink" Target="consultantplus://offline/ref=6252362BEB152A651C781395134513022573B4A3BAB9B47789162653BB3F811AADDEB269B0B49A4F71380313EE614EE6BE3A087564C84A4B1FDD77F2L4P" TargetMode="External"/><Relationship Id="rId175" Type="http://schemas.openxmlformats.org/officeDocument/2006/relationships/hyperlink" Target="consultantplus://offline/ref=6252362BEB152A651C781395134513022573B4A3BABAB37B8B162653BB3F811AADDEB269B0B49A4F7138081FEE614EE6BE3A087564C84A4B1FDD77F2L4P" TargetMode="External"/><Relationship Id="rId196" Type="http://schemas.openxmlformats.org/officeDocument/2006/relationships/hyperlink" Target="consultantplus://offline/ref=7BB6BC95357CBB8D0B502521016E1575CDCA8CF89AD5B232B4E9A29D678E6CE666C4306E570EAD48E359421E774828E2F92D85C6553449CB876212GFLEP" TargetMode="External"/><Relationship Id="rId200" Type="http://schemas.openxmlformats.org/officeDocument/2006/relationships/hyperlink" Target="consultantplus://offline/ref=7BB6BC95357CBB8D0B502521016E1575CDCA8CF89AD5B232B4E9A29D678E6CE666C4306E570EAD48E05D4218774828E2F92D85C6553449CB876212GFLEP" TargetMode="External"/><Relationship Id="rId16" Type="http://schemas.openxmlformats.org/officeDocument/2006/relationships/hyperlink" Target="consultantplus://offline/ref=6252362BEB152A651C781395134513022573B4A3B6BFB67C8F162653BB3F811AADDEB27BB0EC964F7226001EFB371FA3FEL2P"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75</Pages>
  <Words>-32766</Words>
  <Characters>-32766</Characters>
  <Application>Microsoft Office Outlook</Application>
  <DocSecurity>0</DocSecurity>
  <Lines>0</Lines>
  <Paragraphs>0</Paragraphs>
  <ScaleCrop>false</ScaleCrop>
  <Company>КонсультантПлюс Версия 4018.00.62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Новгородской области от 05.12.2014 N 596(ред. от 25.06.2019)"Об утверждении Порядка предоставления социальных услуг поставщиками социальных услуг на территории Новгородской области"</dc:title>
  <dc:subject/>
  <dc:creator>Пользователь</dc:creator>
  <cp:keywords/>
  <dc:description/>
  <cp:lastModifiedBy>user</cp:lastModifiedBy>
  <cp:revision>2</cp:revision>
  <dcterms:created xsi:type="dcterms:W3CDTF">2021-03-23T13:35:00Z</dcterms:created>
  <dcterms:modified xsi:type="dcterms:W3CDTF">2021-03-23T13:35:00Z</dcterms:modified>
</cp:coreProperties>
</file>